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A31" w:rsidRPr="00C43E7E" w:rsidRDefault="004E052E" w:rsidP="00326F41">
      <w:pPr>
        <w:spacing w:line="288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A555F1" wp14:editId="1FDEE6B4">
                <wp:simplePos x="0" y="0"/>
                <wp:positionH relativeFrom="column">
                  <wp:posOffset>-67310</wp:posOffset>
                </wp:positionH>
                <wp:positionV relativeFrom="paragraph">
                  <wp:posOffset>-107315</wp:posOffset>
                </wp:positionV>
                <wp:extent cx="6543675" cy="278765"/>
                <wp:effectExtent l="19050" t="19050" r="47625" b="4508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278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373CE" w:rsidRPr="00F351A7" w:rsidRDefault="008373CE" w:rsidP="008D5A31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F351A7">
                              <w:rPr>
                                <w:b/>
                                <w:i/>
                                <w:color w:val="FF0000"/>
                              </w:rPr>
                              <w:t xml:space="preserve">FICHE D’IDENTIFICATION </w:t>
                            </w:r>
                          </w:p>
                          <w:p w:rsidR="008373CE" w:rsidRPr="000468D1" w:rsidRDefault="008373C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5.3pt;margin-top:-8.45pt;width:515.25pt;height:2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" fillcolor="#ccc0d9 [1303]" strokeweight="4.5pt">
                <v:stroke linestyle="thinThick"/>
                <v:textbox inset="0,0,0,0">
                  <w:txbxContent>
                    <w:p w:rsidR="008373CE" w:rsidRPr="00F351A7" w:rsidRDefault="008373CE" w:rsidP="008D5A31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F351A7">
                        <w:rPr>
                          <w:b/>
                          <w:i/>
                          <w:color w:val="FF0000"/>
                        </w:rPr>
                        <w:t xml:space="preserve">FICHE D’IDENTIFICATION </w:t>
                      </w:r>
                    </w:p>
                    <w:p w:rsidR="008373CE" w:rsidRPr="000468D1" w:rsidRDefault="008373CE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731B" w:rsidRDefault="00CF7D55" w:rsidP="00393730">
      <w:pPr>
        <w:pStyle w:val="Paragraphedeliste"/>
        <w:numPr>
          <w:ilvl w:val="0"/>
          <w:numId w:val="10"/>
        </w:numPr>
        <w:spacing w:line="288" w:lineRule="auto"/>
        <w:ind w:left="426" w:hanging="426"/>
        <w:rPr>
          <w:b/>
        </w:rPr>
      </w:pPr>
      <w:r>
        <w:rPr>
          <w:b/>
        </w:rPr>
        <w:t>Localisation de l’</w:t>
      </w:r>
      <w:r w:rsidR="00307564">
        <w:rPr>
          <w:b/>
        </w:rPr>
        <w:t>enfant</w:t>
      </w:r>
      <w:r w:rsidR="00E60B65">
        <w:rPr>
          <w:b/>
        </w:rPr>
        <w:t xml:space="preserve"> </w:t>
      </w:r>
      <w:r w:rsidR="00C9731B" w:rsidRPr="00AB52A6">
        <w:rPr>
          <w:b/>
        </w:rPr>
        <w:t xml:space="preserve">: </w:t>
      </w:r>
    </w:p>
    <w:p w:rsidR="00307564" w:rsidRDefault="00307564" w:rsidP="00393730">
      <w:pPr>
        <w:spacing w:line="288" w:lineRule="auto"/>
        <w:rPr>
          <w:b/>
        </w:rPr>
        <w:sectPr w:rsidR="00307564" w:rsidSect="005402C1">
          <w:headerReference w:type="default" r:id="rId9"/>
          <w:footerReference w:type="default" r:id="rId10"/>
          <w:type w:val="continuous"/>
          <w:pgSz w:w="11906" w:h="16838" w:code="9"/>
          <w:pgMar w:top="851" w:right="851" w:bottom="851" w:left="851" w:header="284" w:footer="369" w:gutter="0"/>
          <w:cols w:space="708"/>
          <w:docGrid w:linePitch="360"/>
        </w:sectPr>
      </w:pPr>
    </w:p>
    <w:p w:rsidR="00127F6A" w:rsidRDefault="00127F6A" w:rsidP="00393730">
      <w:pPr>
        <w:spacing w:line="288" w:lineRule="auto"/>
        <w:rPr>
          <w:b/>
        </w:rPr>
      </w:pPr>
      <w:r>
        <w:rPr>
          <w:b/>
        </w:rPr>
        <w:lastRenderedPageBreak/>
        <w:t>Région :</w:t>
      </w:r>
      <w:r w:rsidR="00030C6A">
        <w:rPr>
          <w:b/>
        </w:rPr>
        <w:t xml:space="preserve"> </w:t>
      </w:r>
      <w:r w:rsidR="0049273B">
        <w:rPr>
          <w:b/>
        </w:rPr>
        <w:t>……………………………………………</w:t>
      </w:r>
    </w:p>
    <w:p w:rsidR="00127F6A" w:rsidRDefault="0049273B" w:rsidP="00393730">
      <w:pPr>
        <w:spacing w:line="288" w:lineRule="auto"/>
        <w:rPr>
          <w:b/>
        </w:rPr>
      </w:pPr>
      <w:r>
        <w:rPr>
          <w:b/>
        </w:rPr>
        <w:t>Département :…………………………………….</w:t>
      </w:r>
    </w:p>
    <w:p w:rsidR="00307564" w:rsidRDefault="0049273B" w:rsidP="00393730">
      <w:pPr>
        <w:spacing w:line="288" w:lineRule="auto"/>
        <w:rPr>
          <w:b/>
        </w:rPr>
      </w:pPr>
      <w:r>
        <w:rPr>
          <w:b/>
        </w:rPr>
        <w:t>Arrondissement :…………………………………</w:t>
      </w:r>
    </w:p>
    <w:p w:rsidR="00127F6A" w:rsidRDefault="0049273B" w:rsidP="00393730">
      <w:pPr>
        <w:spacing w:line="288" w:lineRule="auto"/>
        <w:rPr>
          <w:b/>
        </w:rPr>
      </w:pPr>
      <w:r>
        <w:rPr>
          <w:b/>
        </w:rPr>
        <w:t>Village :…………………………………………….</w:t>
      </w:r>
    </w:p>
    <w:p w:rsidR="00307564" w:rsidRDefault="00307564" w:rsidP="00393730">
      <w:pPr>
        <w:spacing w:line="288" w:lineRule="auto"/>
        <w:rPr>
          <w:b/>
        </w:rPr>
      </w:pPr>
      <w:r w:rsidRPr="00CF7D55">
        <w:rPr>
          <w:b/>
        </w:rPr>
        <w:lastRenderedPageBreak/>
        <w:t>Quartier</w:t>
      </w:r>
      <w:r w:rsidR="00C154A1" w:rsidRPr="00CF7D55">
        <w:rPr>
          <w:b/>
        </w:rPr>
        <w:t> :</w:t>
      </w:r>
      <w:r w:rsidR="0049273B">
        <w:rPr>
          <w:b/>
        </w:rPr>
        <w:t>…………………………………………..</w:t>
      </w:r>
    </w:p>
    <w:p w:rsidR="00307564" w:rsidRDefault="0049273B" w:rsidP="00393730">
      <w:pPr>
        <w:spacing w:line="288" w:lineRule="auto"/>
        <w:rPr>
          <w:b/>
        </w:rPr>
      </w:pPr>
      <w:r>
        <w:rPr>
          <w:b/>
        </w:rPr>
        <w:t>Lieu-dit :…………………………………………..</w:t>
      </w:r>
    </w:p>
    <w:p w:rsidR="00307564" w:rsidRDefault="00307564" w:rsidP="00393730">
      <w:pPr>
        <w:spacing w:line="288" w:lineRule="auto"/>
        <w:rPr>
          <w:b/>
        </w:rPr>
      </w:pPr>
      <w:r w:rsidRPr="00CF7D55">
        <w:rPr>
          <w:b/>
        </w:rPr>
        <w:t>Établisseme</w:t>
      </w:r>
      <w:r w:rsidR="0049273B">
        <w:rPr>
          <w:b/>
        </w:rPr>
        <w:t>nt :…………………………………..</w:t>
      </w:r>
    </w:p>
    <w:p w:rsidR="00307564" w:rsidRPr="00307564" w:rsidRDefault="0049273B" w:rsidP="00393730">
      <w:pPr>
        <w:spacing w:line="288" w:lineRule="auto"/>
        <w:rPr>
          <w:b/>
        </w:rPr>
        <w:sectPr w:rsidR="00307564" w:rsidRPr="00307564" w:rsidSect="005402C1">
          <w:type w:val="continuous"/>
          <w:pgSz w:w="11906" w:h="16838" w:code="9"/>
          <w:pgMar w:top="851" w:right="851" w:bottom="851" w:left="851" w:header="284" w:footer="369" w:gutter="0"/>
          <w:cols w:num="2" w:sep="1" w:space="113"/>
          <w:docGrid w:linePitch="360"/>
        </w:sectPr>
      </w:pPr>
      <w:r>
        <w:rPr>
          <w:b/>
        </w:rPr>
        <w:t>Classe :…………………………………………….</w:t>
      </w:r>
    </w:p>
    <w:p w:rsidR="00307564" w:rsidRDefault="00307564" w:rsidP="00393730">
      <w:pPr>
        <w:pBdr>
          <w:bottom w:val="single" w:sz="12" w:space="1" w:color="auto"/>
        </w:pBdr>
        <w:spacing w:line="288" w:lineRule="auto"/>
        <w:rPr>
          <w:sz w:val="6"/>
        </w:rPr>
        <w:sectPr w:rsidR="00307564" w:rsidSect="005402C1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06" w:h="16838" w:code="9"/>
          <w:pgMar w:top="720" w:right="720" w:bottom="720" w:left="720" w:header="284" w:footer="368" w:gutter="0"/>
          <w:cols w:space="708"/>
          <w:docGrid w:linePitch="360"/>
        </w:sectPr>
      </w:pPr>
      <w:bookmarkStart w:id="0" w:name="_GoBack"/>
      <w:bookmarkEnd w:id="0"/>
    </w:p>
    <w:p w:rsidR="00DC1442" w:rsidRPr="00DC1442" w:rsidRDefault="00DC1442" w:rsidP="00393730">
      <w:pPr>
        <w:pBdr>
          <w:bottom w:val="single" w:sz="12" w:space="1" w:color="auto"/>
        </w:pBdr>
        <w:spacing w:line="288" w:lineRule="auto"/>
        <w:rPr>
          <w:sz w:val="6"/>
        </w:rPr>
      </w:pPr>
    </w:p>
    <w:p w:rsidR="00E57B1A" w:rsidRPr="00E57B1A" w:rsidRDefault="00CF7D55" w:rsidP="00393730">
      <w:pPr>
        <w:spacing w:line="288" w:lineRule="auto"/>
        <w:rPr>
          <w:b/>
          <w:sz w:val="22"/>
          <w:szCs w:val="22"/>
        </w:rPr>
      </w:pPr>
      <w:r w:rsidRPr="00127F6A">
        <w:rPr>
          <w:b/>
        </w:rPr>
        <w:t>Nom et prénom du parent/tuteur</w:t>
      </w:r>
      <w:r w:rsidR="00E60B65">
        <w:rPr>
          <w:b/>
        </w:rPr>
        <w:t xml:space="preserve"> </w:t>
      </w:r>
      <w:r w:rsidR="008373CE">
        <w:t>:……………………………………………………………………………</w:t>
      </w:r>
    </w:p>
    <w:p w:rsidR="00C9731B" w:rsidRPr="00601D96" w:rsidRDefault="00CF7D55" w:rsidP="00393730">
      <w:pPr>
        <w:tabs>
          <w:tab w:val="left" w:pos="2355"/>
          <w:tab w:val="left" w:pos="3060"/>
        </w:tabs>
        <w:spacing w:line="288" w:lineRule="auto"/>
      </w:pPr>
      <w:r w:rsidRPr="008373CE">
        <w:rPr>
          <w:b/>
        </w:rPr>
        <w:t>Sexe</w:t>
      </w:r>
      <w:r w:rsidRPr="00127F6A">
        <w:rPr>
          <w:b/>
        </w:rPr>
        <w:t xml:space="preserve"> du parent/tuteur</w:t>
      </w:r>
      <w:r w:rsidR="00C9731B" w:rsidRPr="00601D96">
        <w:t xml:space="preserve"> :               </w:t>
      </w:r>
      <w:r w:rsidR="00C9731B" w:rsidRPr="00C9731B">
        <w:rPr>
          <w:b/>
        </w:rPr>
        <w:t>Féminin</w:t>
      </w:r>
      <w:r w:rsidR="00C9731B" w:rsidRPr="00601D96">
        <w:t xml:space="preserve"> : </w:t>
      </w:r>
      <w:r w:rsidR="00C9731B" w:rsidRPr="00C9731B">
        <w:rPr>
          <w:b/>
          <w:sz w:val="28"/>
        </w:rPr>
        <w:t>□</w:t>
      </w:r>
      <w:r w:rsidR="00C9731B" w:rsidRPr="00601D96">
        <w:t xml:space="preserve">                                           </w:t>
      </w:r>
      <w:r w:rsidR="00C9731B" w:rsidRPr="00C9731B">
        <w:rPr>
          <w:b/>
        </w:rPr>
        <w:t>Masculin</w:t>
      </w:r>
      <w:r w:rsidR="00C9731B" w:rsidRPr="00601D96">
        <w:t xml:space="preserve"> : </w:t>
      </w:r>
      <w:r w:rsidR="00C9731B" w:rsidRPr="00C9731B">
        <w:rPr>
          <w:b/>
          <w:sz w:val="28"/>
        </w:rPr>
        <w:t>□</w:t>
      </w:r>
    </w:p>
    <w:p w:rsidR="00C9731B" w:rsidRPr="00C9731B" w:rsidRDefault="00C9731B" w:rsidP="00393730">
      <w:pPr>
        <w:pBdr>
          <w:bottom w:val="single" w:sz="12" w:space="1" w:color="auto"/>
        </w:pBdr>
        <w:spacing w:line="288" w:lineRule="auto"/>
        <w:rPr>
          <w:b/>
          <w:u w:val="thick"/>
        </w:rPr>
      </w:pPr>
      <w:r>
        <w:t xml:space="preserve">Numéro d’appel </w:t>
      </w:r>
      <w:r w:rsidR="00CF7D55">
        <w:t>du parent/tuteur</w:t>
      </w:r>
      <w:r>
        <w:t xml:space="preserve"> </w:t>
      </w:r>
      <w:r w:rsidRPr="00601D96">
        <w:t xml:space="preserve">: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    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    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    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    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</w:t>
      </w:r>
    </w:p>
    <w:p w:rsidR="00EF6AB0" w:rsidRPr="00C43E7E" w:rsidRDefault="00EF6AB0" w:rsidP="00393730">
      <w:pPr>
        <w:pBdr>
          <w:bottom w:val="single" w:sz="12" w:space="1" w:color="auto"/>
        </w:pBdr>
        <w:spacing w:line="288" w:lineRule="auto"/>
        <w:rPr>
          <w:sz w:val="2"/>
        </w:rPr>
      </w:pPr>
    </w:p>
    <w:p w:rsidR="0072560A" w:rsidRPr="00DB578B" w:rsidRDefault="0072560A" w:rsidP="00393730">
      <w:pPr>
        <w:pStyle w:val="Paragraphedeliste"/>
        <w:numPr>
          <w:ilvl w:val="0"/>
          <w:numId w:val="10"/>
        </w:numPr>
        <w:spacing w:line="288" w:lineRule="auto"/>
        <w:ind w:left="284" w:hanging="284"/>
        <w:rPr>
          <w:b/>
        </w:rPr>
        <w:sectPr w:rsidR="0072560A" w:rsidRPr="00DB578B" w:rsidSect="005402C1">
          <w:type w:val="continuous"/>
          <w:pgSz w:w="11906" w:h="16838" w:code="9"/>
          <w:pgMar w:top="720" w:right="720" w:bottom="720" w:left="720" w:header="284" w:footer="368" w:gutter="0"/>
          <w:cols w:space="708"/>
          <w:docGrid w:linePitch="360"/>
        </w:sectPr>
      </w:pPr>
      <w:r w:rsidRPr="00DB578B">
        <w:rPr>
          <w:b/>
        </w:rPr>
        <w:t xml:space="preserve">Identification </w:t>
      </w:r>
      <w:r w:rsidR="00CF7D55">
        <w:rPr>
          <w:b/>
        </w:rPr>
        <w:t>de l’</w:t>
      </w:r>
      <w:r w:rsidR="00307564">
        <w:rPr>
          <w:b/>
        </w:rPr>
        <w:t>enfant</w:t>
      </w:r>
      <w:r w:rsidR="00464E71" w:rsidRPr="00DB578B">
        <w:rPr>
          <w:b/>
        </w:rPr>
        <w:t> :</w:t>
      </w:r>
    </w:p>
    <w:p w:rsidR="006B2936" w:rsidRPr="00C43E7E" w:rsidRDefault="00C43E7E" w:rsidP="00393730">
      <w:pPr>
        <w:spacing w:line="288" w:lineRule="auto"/>
        <w:rPr>
          <w:b/>
        </w:rPr>
      </w:pPr>
      <w:r w:rsidRPr="00C43E7E">
        <w:rPr>
          <w:b/>
        </w:rPr>
        <w:lastRenderedPageBreak/>
        <w:t>Nom</w:t>
      </w:r>
      <w:r w:rsidR="002B4E14" w:rsidRPr="00C43E7E">
        <w:rPr>
          <w:b/>
        </w:rPr>
        <w:t xml:space="preserve"> :</w:t>
      </w:r>
      <w:r w:rsidR="0049273B">
        <w:rPr>
          <w:b/>
        </w:rPr>
        <w:t>…………………………………………………………………………………………………………...</w:t>
      </w:r>
      <w:r w:rsidR="00195948" w:rsidRPr="00195948">
        <w:rPr>
          <w:b/>
          <w:u w:val="single"/>
        </w:rPr>
        <w:t xml:space="preserve"> </w:t>
      </w:r>
    </w:p>
    <w:p w:rsidR="0090673F" w:rsidRPr="00C43E7E" w:rsidRDefault="0049273B" w:rsidP="00361B7E">
      <w:pPr>
        <w:tabs>
          <w:tab w:val="left" w:pos="1515"/>
        </w:tabs>
        <w:spacing w:line="288" w:lineRule="auto"/>
      </w:pPr>
      <w:r>
        <w:rPr>
          <w:b/>
        </w:rPr>
        <w:t>Prénom :…………………………………………………………………………………………………</w:t>
      </w:r>
      <w:r w:rsidR="00C43E7E">
        <w:rPr>
          <w:b/>
        </w:rPr>
        <w:t xml:space="preserve"> </w:t>
      </w:r>
      <w:r w:rsidR="00361B7E">
        <w:rPr>
          <w:b/>
        </w:rPr>
        <w:tab/>
      </w:r>
    </w:p>
    <w:p w:rsidR="004A601B" w:rsidRPr="00C43E7E" w:rsidRDefault="00484283" w:rsidP="00393730">
      <w:pPr>
        <w:spacing w:line="288" w:lineRule="auto"/>
      </w:pPr>
      <w:r w:rsidRPr="0049273B">
        <w:rPr>
          <w:b/>
        </w:rPr>
        <w:t>Sexe </w:t>
      </w:r>
      <w:r>
        <w:t xml:space="preserve">: </w:t>
      </w:r>
      <w:r>
        <w:tab/>
      </w:r>
      <w:r>
        <w:tab/>
      </w:r>
      <w:r>
        <w:tab/>
      </w:r>
      <w:r w:rsidRPr="00484283">
        <w:rPr>
          <w:b/>
        </w:rPr>
        <w:t>Masculin</w:t>
      </w:r>
      <w:r>
        <w:t xml:space="preserve"> </w:t>
      </w:r>
      <w:r w:rsidR="004A601B" w:rsidRPr="00C43E7E">
        <w:t xml:space="preserve">: </w:t>
      </w:r>
      <w:r w:rsidR="00C154A1" w:rsidRPr="00601D96">
        <w:rPr>
          <w:b/>
          <w:sz w:val="28"/>
        </w:rPr>
        <w:t>□</w:t>
      </w:r>
      <w:r w:rsidR="00C154A1">
        <w:t xml:space="preserve"> </w:t>
      </w:r>
      <w:r w:rsidR="00C154A1">
        <w:tab/>
      </w:r>
      <w:r>
        <w:tab/>
        <w:t xml:space="preserve">  </w:t>
      </w:r>
      <w:r w:rsidR="004A601B" w:rsidRPr="00C43E7E">
        <w:t xml:space="preserve"> </w:t>
      </w:r>
      <w:r w:rsidRPr="00484283">
        <w:rPr>
          <w:b/>
        </w:rPr>
        <w:t>Féminin</w:t>
      </w:r>
      <w:r>
        <w:t xml:space="preserve"> </w:t>
      </w:r>
      <w:r w:rsidR="004A601B" w:rsidRPr="00C43E7E">
        <w:t xml:space="preserve">: </w:t>
      </w:r>
      <w:r w:rsidRPr="00484283">
        <w:rPr>
          <w:sz w:val="28"/>
        </w:rPr>
        <w:t>□</w:t>
      </w:r>
    </w:p>
    <w:p w:rsidR="00484283" w:rsidRDefault="00484283" w:rsidP="00393730">
      <w:pPr>
        <w:spacing w:line="288" w:lineRule="auto"/>
      </w:pPr>
      <w:r w:rsidRPr="003A6C56">
        <w:t xml:space="preserve">Date de naissance </w:t>
      </w:r>
      <w:r w:rsidR="00CF7D55">
        <w:t>de l’</w:t>
      </w:r>
      <w:r w:rsidR="00307564">
        <w:t>enfant</w:t>
      </w:r>
      <w:r w:rsidR="00BD0F3D" w:rsidRPr="00C43E7E">
        <w:rPr>
          <w:b/>
        </w:rPr>
        <w:t> </w:t>
      </w:r>
      <w:r w:rsidR="006B2936" w:rsidRPr="00C43E7E">
        <w:t>:</w:t>
      </w:r>
      <w:r w:rsidR="0049273B">
        <w:t>……………………………..….</w:t>
      </w:r>
      <w:r w:rsidR="00C154A1" w:rsidRPr="00C43E7E">
        <w:t xml:space="preserve"> </w:t>
      </w:r>
      <w:r w:rsidR="00C154A1">
        <w:rPr>
          <w:b/>
        </w:rPr>
        <w:t>;</w:t>
      </w:r>
      <w:r w:rsidR="00BD0F3D">
        <w:t xml:space="preserve"> </w:t>
      </w:r>
      <w:r w:rsidR="0049273B">
        <w:rPr>
          <w:b/>
        </w:rPr>
        <w:t>Âge :……………………………………</w:t>
      </w:r>
    </w:p>
    <w:p w:rsidR="00F67990" w:rsidRDefault="00484283" w:rsidP="00393730">
      <w:pPr>
        <w:pBdr>
          <w:bottom w:val="single" w:sz="12" w:space="1" w:color="auto"/>
        </w:pBdr>
        <w:spacing w:line="288" w:lineRule="auto"/>
      </w:pPr>
      <w:r w:rsidRPr="003A6C56">
        <w:t xml:space="preserve">Lieu de naissance de </w:t>
      </w:r>
      <w:r w:rsidR="00CF7D55">
        <w:t>l’</w:t>
      </w:r>
      <w:r w:rsidR="00307564">
        <w:t>enfant</w:t>
      </w:r>
      <w:r w:rsidRPr="00C43E7E">
        <w:rPr>
          <w:b/>
        </w:rPr>
        <w:t> </w:t>
      </w:r>
      <w:r w:rsidR="0043544A">
        <w:t>:………………………………………………………………………………..</w:t>
      </w:r>
    </w:p>
    <w:p w:rsidR="00C9731B" w:rsidRPr="00C9731B" w:rsidRDefault="00C9731B" w:rsidP="00393730">
      <w:pPr>
        <w:spacing w:line="288" w:lineRule="auto"/>
        <w:rPr>
          <w:sz w:val="10"/>
        </w:rPr>
      </w:pPr>
    </w:p>
    <w:p w:rsidR="0072560A" w:rsidRPr="00DB578B" w:rsidRDefault="002B4E14" w:rsidP="00393730">
      <w:pPr>
        <w:pStyle w:val="Paragraphedeliste"/>
        <w:numPr>
          <w:ilvl w:val="0"/>
          <w:numId w:val="10"/>
        </w:numPr>
        <w:spacing w:line="288" w:lineRule="auto"/>
        <w:ind w:left="284" w:hanging="284"/>
        <w:rPr>
          <w:b/>
        </w:rPr>
        <w:sectPr w:rsidR="0072560A" w:rsidRPr="00DB578B" w:rsidSect="005402C1">
          <w:headerReference w:type="even" r:id="rId15"/>
          <w:headerReference w:type="default" r:id="rId16"/>
          <w:footerReference w:type="default" r:id="rId17"/>
          <w:headerReference w:type="first" r:id="rId18"/>
          <w:type w:val="continuous"/>
          <w:pgSz w:w="11906" w:h="16838" w:code="9"/>
          <w:pgMar w:top="720" w:right="720" w:bottom="720" w:left="720" w:header="284" w:footer="368" w:gutter="0"/>
          <w:cols w:space="708"/>
          <w:docGrid w:linePitch="360"/>
        </w:sectPr>
      </w:pPr>
      <w:r w:rsidRPr="00DB578B">
        <w:rPr>
          <w:b/>
        </w:rPr>
        <w:t>Identification des géniteurs de</w:t>
      </w:r>
      <w:r w:rsidR="00CF7D55">
        <w:rPr>
          <w:b/>
        </w:rPr>
        <w:t xml:space="preserve"> l’</w:t>
      </w:r>
      <w:r w:rsidR="00307564">
        <w:rPr>
          <w:b/>
        </w:rPr>
        <w:t>enfant</w:t>
      </w:r>
      <w:r w:rsidR="00464E71" w:rsidRPr="00DB578B">
        <w:rPr>
          <w:b/>
        </w:rPr>
        <w:t>:</w:t>
      </w:r>
      <w:r w:rsidR="00B52A3D" w:rsidRPr="00DB578B">
        <w:rPr>
          <w:b/>
        </w:rPr>
        <w:t xml:space="preserve"> </w:t>
      </w:r>
    </w:p>
    <w:p w:rsidR="002B4E14" w:rsidRPr="00195948" w:rsidRDefault="00005E40" w:rsidP="00393730">
      <w:pPr>
        <w:spacing w:line="288" w:lineRule="auto"/>
        <w:rPr>
          <w:b/>
          <w:sz w:val="22"/>
          <w:szCs w:val="22"/>
        </w:rPr>
      </w:pPr>
      <w:r w:rsidRPr="00C43E7E">
        <w:rPr>
          <w:b/>
        </w:rPr>
        <w:lastRenderedPageBreak/>
        <w:t>Nom du père</w:t>
      </w:r>
      <w:r w:rsidR="007A36BB">
        <w:rPr>
          <w:b/>
        </w:rPr>
        <w:t xml:space="preserve"> </w:t>
      </w:r>
      <w:r w:rsidR="002B4E14" w:rsidRPr="00C43E7E">
        <w:t xml:space="preserve">: </w:t>
      </w:r>
      <w:r w:rsidR="008373CE">
        <w:t>………………………………………………………………………………………………</w:t>
      </w:r>
    </w:p>
    <w:p w:rsidR="00B77D6C" w:rsidRPr="00005E40" w:rsidRDefault="00005E40" w:rsidP="00393730">
      <w:pPr>
        <w:spacing w:line="288" w:lineRule="auto"/>
      </w:pPr>
      <w:r w:rsidRPr="003A6C56">
        <w:t>Lieu de naissance du père</w:t>
      </w:r>
      <w:r w:rsidRPr="00C43E7E">
        <w:rPr>
          <w:b/>
        </w:rPr>
        <w:t> </w:t>
      </w:r>
      <w:r w:rsidR="008373CE">
        <w:t>:…………………………………………………………………………………..</w:t>
      </w:r>
    </w:p>
    <w:p w:rsidR="00B77D6C" w:rsidRPr="00005E40" w:rsidRDefault="00005E40" w:rsidP="00393730">
      <w:pPr>
        <w:spacing w:line="288" w:lineRule="auto"/>
      </w:pPr>
      <w:r w:rsidRPr="003A6C56">
        <w:t>Date de naissance du père</w:t>
      </w:r>
      <w:r w:rsidRPr="00C43E7E">
        <w:rPr>
          <w:b/>
        </w:rPr>
        <w:t> </w:t>
      </w:r>
      <w:r w:rsidR="008373CE">
        <w:t>:………………………………………………………………………………….</w:t>
      </w:r>
    </w:p>
    <w:p w:rsidR="00B77D6C" w:rsidRPr="00005E40" w:rsidRDefault="006E0D59" w:rsidP="00393730">
      <w:pPr>
        <w:spacing w:line="288" w:lineRule="auto"/>
        <w:rPr>
          <w:b/>
          <w:sz w:val="22"/>
          <w:szCs w:val="22"/>
          <w:u w:val="thick"/>
        </w:rPr>
      </w:pPr>
      <w:r w:rsidRPr="003A6C56">
        <w:t>Domicile</w:t>
      </w:r>
      <w:r w:rsidR="00005E40" w:rsidRPr="003A6C56">
        <w:t xml:space="preserve"> du père</w:t>
      </w:r>
      <w:r w:rsidR="008373CE">
        <w:t>:…………………………………………………………………………………………….</w:t>
      </w:r>
    </w:p>
    <w:p w:rsidR="00B77D6C" w:rsidRPr="00005E40" w:rsidRDefault="00005E40" w:rsidP="00393730">
      <w:pPr>
        <w:spacing w:line="288" w:lineRule="auto"/>
        <w:rPr>
          <w:b/>
          <w:sz w:val="22"/>
          <w:szCs w:val="22"/>
          <w:u w:val="thick"/>
        </w:rPr>
      </w:pPr>
      <w:r w:rsidRPr="003A6C56">
        <w:t>Profession du père</w:t>
      </w:r>
      <w:r w:rsidRPr="00C43E7E">
        <w:rPr>
          <w:b/>
        </w:rPr>
        <w:t> </w:t>
      </w:r>
      <w:r w:rsidR="008373CE">
        <w:t>:………………………………………………………………………………………….</w:t>
      </w:r>
    </w:p>
    <w:p w:rsidR="001B4DCB" w:rsidRPr="00005E40" w:rsidRDefault="006E0D59" w:rsidP="00393730">
      <w:pPr>
        <w:spacing w:line="288" w:lineRule="auto"/>
        <w:rPr>
          <w:b/>
          <w:sz w:val="22"/>
          <w:szCs w:val="22"/>
          <w:u w:val="thick"/>
        </w:rPr>
      </w:pPr>
      <w:r w:rsidRPr="003A6C56">
        <w:t xml:space="preserve">Nationalité </w:t>
      </w:r>
      <w:r w:rsidR="00005E40" w:rsidRPr="003A6C56">
        <w:t>du père</w:t>
      </w:r>
      <w:r w:rsidR="00005E40" w:rsidRPr="00C43E7E">
        <w:rPr>
          <w:b/>
        </w:rPr>
        <w:t> </w:t>
      </w:r>
      <w:r w:rsidR="008373CE">
        <w:t>:………………………………………………………………………………………….</w:t>
      </w:r>
    </w:p>
    <w:p w:rsidR="006E0D59" w:rsidRDefault="00A6686A" w:rsidP="00393730">
      <w:pPr>
        <w:spacing w:line="288" w:lineRule="auto"/>
        <w:rPr>
          <w:b/>
        </w:rPr>
      </w:pPr>
      <w:r w:rsidRPr="003A6C56">
        <w:t>N° CNI</w:t>
      </w:r>
      <w:r w:rsidR="006E0D59" w:rsidRPr="003A6C56">
        <w:t xml:space="preserve"> père</w:t>
      </w:r>
      <w:r w:rsidR="00005E40" w:rsidRPr="00C43E7E">
        <w:rPr>
          <w:b/>
        </w:rPr>
        <w:t> </w:t>
      </w:r>
      <w:r w:rsidR="001B4DCB" w:rsidRPr="00C43E7E">
        <w:t xml:space="preserve">: </w:t>
      </w:r>
      <w:r w:rsidR="00361B7E">
        <w:t>112129897</w:t>
      </w:r>
    </w:p>
    <w:p w:rsidR="0016012B" w:rsidRPr="00C9731B" w:rsidRDefault="0016012B" w:rsidP="00393730">
      <w:pPr>
        <w:pBdr>
          <w:bottom w:val="single" w:sz="12" w:space="1" w:color="auto"/>
        </w:pBdr>
        <w:spacing w:line="288" w:lineRule="auto"/>
        <w:rPr>
          <w:b/>
          <w:u w:val="thick"/>
        </w:rPr>
      </w:pPr>
      <w:r>
        <w:t xml:space="preserve">Numéro d’appel du père </w:t>
      </w:r>
      <w:r w:rsidR="008373CE">
        <w:t>:……………………………………………………………………………………</w:t>
      </w:r>
    </w:p>
    <w:p w:rsidR="0016012B" w:rsidRDefault="0016012B" w:rsidP="00393730">
      <w:pPr>
        <w:spacing w:line="288" w:lineRule="auto"/>
        <w:rPr>
          <w:b/>
          <w:sz w:val="2"/>
          <w:szCs w:val="22"/>
          <w:u w:val="thick"/>
        </w:rPr>
      </w:pPr>
    </w:p>
    <w:p w:rsidR="00E57B1A" w:rsidRDefault="006E0D59" w:rsidP="00393730">
      <w:pPr>
        <w:spacing w:line="288" w:lineRule="auto"/>
        <w:rPr>
          <w:b/>
          <w:sz w:val="22"/>
          <w:szCs w:val="22"/>
          <w:u w:val="thick"/>
        </w:rPr>
      </w:pPr>
      <w:r w:rsidRPr="00C43E7E">
        <w:rPr>
          <w:b/>
        </w:rPr>
        <w:t>Nom d</w:t>
      </w:r>
      <w:r>
        <w:rPr>
          <w:b/>
        </w:rPr>
        <w:t>e la m</w:t>
      </w:r>
      <w:r w:rsidRPr="00C43E7E">
        <w:rPr>
          <w:b/>
        </w:rPr>
        <w:t>ère</w:t>
      </w:r>
      <w:r w:rsidR="00532BF5">
        <w:rPr>
          <w:b/>
        </w:rPr>
        <w:t xml:space="preserve"> </w:t>
      </w:r>
      <w:r w:rsidR="00AC419F">
        <w:t>:……………………………………………………………………………………………</w:t>
      </w:r>
    </w:p>
    <w:p w:rsidR="006E0D59" w:rsidRPr="00E57B1A" w:rsidRDefault="006E0D59" w:rsidP="00393730">
      <w:pPr>
        <w:spacing w:line="288" w:lineRule="auto"/>
        <w:rPr>
          <w:b/>
          <w:sz w:val="22"/>
          <w:szCs w:val="22"/>
          <w:u w:val="thick"/>
        </w:rPr>
      </w:pPr>
      <w:r w:rsidRPr="003A6C56">
        <w:t>Lieu de naissance de la mère</w:t>
      </w:r>
      <w:r w:rsidR="00532BF5">
        <w:t xml:space="preserve"> </w:t>
      </w:r>
      <w:r w:rsidR="00AC419F">
        <w:t>:………………………………………………………………………………</w:t>
      </w:r>
    </w:p>
    <w:p w:rsidR="006E0D59" w:rsidRPr="00005E40" w:rsidRDefault="006E0D59" w:rsidP="00393730">
      <w:pPr>
        <w:spacing w:line="288" w:lineRule="auto"/>
      </w:pPr>
      <w:r w:rsidRPr="003A6C56">
        <w:t>Date de naissance de la mère</w:t>
      </w:r>
      <w:r w:rsidR="00532BF5">
        <w:t xml:space="preserve"> </w:t>
      </w:r>
      <w:r w:rsidR="00AC419F">
        <w:t>:……………………………………………………………………………..</w:t>
      </w:r>
    </w:p>
    <w:p w:rsidR="006E0D59" w:rsidRPr="00005E40" w:rsidRDefault="006E0D59" w:rsidP="000A7503">
      <w:pPr>
        <w:tabs>
          <w:tab w:val="left" w:pos="3360"/>
        </w:tabs>
        <w:spacing w:line="288" w:lineRule="auto"/>
        <w:rPr>
          <w:b/>
          <w:sz w:val="22"/>
          <w:szCs w:val="22"/>
          <w:u w:val="thick"/>
        </w:rPr>
      </w:pPr>
      <w:r w:rsidRPr="003A6C56">
        <w:t>Domicile de la mère</w:t>
      </w:r>
      <w:r w:rsidR="003A6C56">
        <w:rPr>
          <w:b/>
        </w:rPr>
        <w:t xml:space="preserve"> </w:t>
      </w:r>
      <w:r w:rsidRPr="00C43E7E">
        <w:t xml:space="preserve">: </w:t>
      </w:r>
      <w:r w:rsidR="00E80D63">
        <w:t>.......................................</w:t>
      </w:r>
      <w:r w:rsidR="00AC419F">
        <w:t>..........................................................................................</w:t>
      </w:r>
      <w:r w:rsidR="000A7503">
        <w:tab/>
      </w:r>
      <w:r w:rsidR="00AC419F">
        <w:t>.</w:t>
      </w:r>
    </w:p>
    <w:p w:rsidR="006E0D59" w:rsidRPr="00005E40" w:rsidRDefault="006E0D59" w:rsidP="00393730">
      <w:pPr>
        <w:spacing w:line="288" w:lineRule="auto"/>
        <w:rPr>
          <w:b/>
          <w:sz w:val="22"/>
          <w:szCs w:val="22"/>
          <w:u w:val="thick"/>
        </w:rPr>
      </w:pPr>
      <w:r w:rsidRPr="003A6C56">
        <w:t>Profession de la mère</w:t>
      </w:r>
      <w:r w:rsidR="009817EA">
        <w:rPr>
          <w:b/>
        </w:rPr>
        <w:t xml:space="preserve"> </w:t>
      </w:r>
      <w:r w:rsidR="009817EA" w:rsidRPr="00C43E7E">
        <w:t>:</w:t>
      </w:r>
      <w:r w:rsidR="00AC419F">
        <w:t>………………………………………………………………………………………</w:t>
      </w:r>
    </w:p>
    <w:p w:rsidR="006E0D59" w:rsidRPr="00005E40" w:rsidRDefault="006E0D59" w:rsidP="00393730">
      <w:pPr>
        <w:spacing w:line="288" w:lineRule="auto"/>
        <w:rPr>
          <w:b/>
          <w:sz w:val="22"/>
          <w:szCs w:val="22"/>
          <w:u w:val="thick"/>
        </w:rPr>
      </w:pPr>
      <w:r w:rsidRPr="003A6C56">
        <w:t>Nationalité de la mère</w:t>
      </w:r>
      <w:r w:rsidR="003A6C56">
        <w:rPr>
          <w:b/>
        </w:rPr>
        <w:t xml:space="preserve"> </w:t>
      </w:r>
      <w:r w:rsidR="00AC419F">
        <w:t>:……………………………………………………………………………………..</w:t>
      </w:r>
    </w:p>
    <w:p w:rsidR="006E0D59" w:rsidRDefault="006E0D59" w:rsidP="00393730">
      <w:pPr>
        <w:spacing w:line="288" w:lineRule="auto"/>
        <w:rPr>
          <w:b/>
        </w:rPr>
      </w:pPr>
      <w:r w:rsidRPr="003A6C56">
        <w:t>N° CNI mère</w:t>
      </w:r>
      <w:r w:rsidR="00532BF5">
        <w:t xml:space="preserve"> </w:t>
      </w:r>
      <w:r w:rsidRPr="00C43E7E">
        <w:t xml:space="preserve">: </w:t>
      </w:r>
      <w:r w:rsidR="00AC419F">
        <w:t>………………………………………………………………………………………………</w:t>
      </w:r>
    </w:p>
    <w:p w:rsidR="0016012B" w:rsidRPr="00C9731B" w:rsidRDefault="0016012B" w:rsidP="00393730">
      <w:pPr>
        <w:pBdr>
          <w:bottom w:val="single" w:sz="12" w:space="1" w:color="auto"/>
        </w:pBdr>
        <w:spacing w:line="288" w:lineRule="auto"/>
        <w:rPr>
          <w:b/>
          <w:u w:val="thick"/>
        </w:rPr>
      </w:pPr>
      <w:r>
        <w:t xml:space="preserve">Numéro d’appel de la mère </w:t>
      </w:r>
      <w:r w:rsidRPr="00601D96">
        <w:t xml:space="preserve">: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    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    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    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     </w:t>
      </w:r>
      <w:r w:rsidRPr="00C9731B">
        <w:rPr>
          <w:b/>
        </w:rPr>
        <w:t>|</w:t>
      </w:r>
      <w:r w:rsidRPr="00C9731B">
        <w:rPr>
          <w:b/>
          <w:u w:val="thick"/>
        </w:rPr>
        <w:t xml:space="preserve">         |   </w:t>
      </w:r>
    </w:p>
    <w:p w:rsidR="00127F6A" w:rsidRPr="0016012B" w:rsidRDefault="00127F6A" w:rsidP="00393730">
      <w:pPr>
        <w:tabs>
          <w:tab w:val="left" w:pos="2040"/>
        </w:tabs>
        <w:spacing w:line="288" w:lineRule="auto"/>
        <w:ind w:firstLine="284"/>
        <w:outlineLvl w:val="0"/>
        <w:rPr>
          <w:b/>
          <w:sz w:val="4"/>
        </w:rPr>
      </w:pPr>
    </w:p>
    <w:p w:rsidR="00AC419F" w:rsidRDefault="009B51FC" w:rsidP="00393730">
      <w:pPr>
        <w:tabs>
          <w:tab w:val="left" w:pos="2040"/>
        </w:tabs>
        <w:spacing w:line="288" w:lineRule="auto"/>
        <w:ind w:firstLine="284"/>
        <w:outlineLvl w:val="0"/>
        <w:rPr>
          <w:b/>
        </w:rPr>
      </w:pPr>
      <w:r w:rsidRPr="009B51FC">
        <w:rPr>
          <w:b/>
        </w:rPr>
        <w:t>Fait</w:t>
      </w:r>
      <w:r w:rsidR="008373CE">
        <w:rPr>
          <w:b/>
        </w:rPr>
        <w:t xml:space="preserve"> A  le :…………………………..</w:t>
      </w:r>
      <w:r w:rsidR="007F207B">
        <w:rPr>
          <w:b/>
        </w:rPr>
        <w:t xml:space="preserve"> </w:t>
      </w:r>
      <w:r w:rsidR="00AC419F">
        <w:rPr>
          <w:b/>
        </w:rPr>
        <w:t xml:space="preserve">                                                   </w:t>
      </w:r>
    </w:p>
    <w:p w:rsidR="00AC419F" w:rsidRDefault="00AC419F" w:rsidP="00AC419F">
      <w:pPr>
        <w:tabs>
          <w:tab w:val="left" w:pos="2040"/>
        </w:tabs>
        <w:spacing w:line="288" w:lineRule="auto"/>
        <w:outlineLvl w:val="0"/>
        <w:rPr>
          <w:b/>
        </w:rPr>
      </w:pPr>
      <w:r>
        <w:rPr>
          <w:b/>
        </w:rPr>
        <w:t xml:space="preserve">   </w:t>
      </w:r>
    </w:p>
    <w:p w:rsidR="00AC419F" w:rsidRDefault="00AC419F" w:rsidP="00AC419F">
      <w:pPr>
        <w:tabs>
          <w:tab w:val="left" w:pos="2040"/>
        </w:tabs>
        <w:spacing w:line="288" w:lineRule="auto"/>
        <w:outlineLvl w:val="0"/>
        <w:rPr>
          <w:b/>
        </w:rPr>
      </w:pPr>
      <w:r>
        <w:rPr>
          <w:b/>
        </w:rPr>
        <w:t xml:space="preserve"> </w:t>
      </w:r>
    </w:p>
    <w:p w:rsidR="009B51FC" w:rsidRDefault="00AC419F" w:rsidP="00AC419F">
      <w:pPr>
        <w:tabs>
          <w:tab w:val="left" w:pos="2040"/>
        </w:tabs>
        <w:spacing w:line="288" w:lineRule="auto"/>
        <w:outlineLvl w:val="0"/>
        <w:rPr>
          <w:b/>
        </w:rPr>
      </w:pPr>
      <w:r>
        <w:rPr>
          <w:b/>
        </w:rPr>
        <w:t xml:space="preserve">                                                                 </w:t>
      </w:r>
      <w:r w:rsidR="007F207B">
        <w:rPr>
          <w:b/>
        </w:rPr>
        <w:t xml:space="preserve"> </w:t>
      </w:r>
      <w:r w:rsidR="000468D1">
        <w:rPr>
          <w:b/>
        </w:rPr>
        <w:t xml:space="preserve">Signature : </w:t>
      </w:r>
    </w:p>
    <w:p w:rsidR="004507F9" w:rsidRDefault="00AC419F" w:rsidP="00393730">
      <w:pPr>
        <w:tabs>
          <w:tab w:val="left" w:pos="2040"/>
        </w:tabs>
        <w:spacing w:line="288" w:lineRule="auto"/>
        <w:ind w:firstLine="284"/>
        <w:outlineLvl w:val="0"/>
        <w:rPr>
          <w:b/>
        </w:rPr>
      </w:pPr>
      <w:r>
        <w:rPr>
          <w:b/>
        </w:rPr>
        <w:t xml:space="preserve">                                                             Par :……………………………………………………………</w:t>
      </w:r>
    </w:p>
    <w:p w:rsidR="00127F6A" w:rsidRDefault="00127F6A" w:rsidP="00393730">
      <w:pPr>
        <w:tabs>
          <w:tab w:val="left" w:pos="2850"/>
        </w:tabs>
        <w:spacing w:line="288" w:lineRule="auto"/>
      </w:pPr>
    </w:p>
    <w:p w:rsidR="001B505A" w:rsidRDefault="00F351A7" w:rsidP="00393730">
      <w:pPr>
        <w:tabs>
          <w:tab w:val="left" w:pos="2850"/>
        </w:tabs>
        <w:spacing w:line="288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ACBECF" wp14:editId="5D210BED">
                <wp:simplePos x="0" y="0"/>
                <wp:positionH relativeFrom="margin">
                  <wp:posOffset>1983740</wp:posOffset>
                </wp:positionH>
                <wp:positionV relativeFrom="paragraph">
                  <wp:posOffset>198755</wp:posOffset>
                </wp:positionV>
                <wp:extent cx="3409950" cy="4762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3CE" w:rsidRDefault="008373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156.2pt;margin-top:15.65pt;width:268.5pt;height:3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" stroked="f">
                <v:textbox>
                  <w:txbxContent>
                    <w:p w:rsidR="008373CE" w:rsidRDefault="008373CE"/>
                  </w:txbxContent>
                </v:textbox>
                <w10:wrap type="square" anchorx="margin"/>
              </v:shape>
            </w:pict>
          </mc:Fallback>
        </mc:AlternateContent>
      </w:r>
    </w:p>
    <w:p w:rsidR="001B505A" w:rsidRDefault="001B505A" w:rsidP="00C74767">
      <w:pPr>
        <w:tabs>
          <w:tab w:val="left" w:pos="2850"/>
        </w:tabs>
        <w:spacing w:line="288" w:lineRule="auto"/>
        <w:jc w:val="right"/>
      </w:pPr>
    </w:p>
    <w:p w:rsidR="00EA186A" w:rsidRDefault="00EA186A" w:rsidP="00C74767">
      <w:pPr>
        <w:tabs>
          <w:tab w:val="left" w:pos="2850"/>
        </w:tabs>
        <w:spacing w:line="288" w:lineRule="auto"/>
        <w:jc w:val="right"/>
      </w:pPr>
    </w:p>
    <w:p w:rsidR="001B505A" w:rsidRDefault="00AC419F" w:rsidP="00393730">
      <w:pPr>
        <w:tabs>
          <w:tab w:val="left" w:pos="2850"/>
        </w:tabs>
        <w:spacing w:line="288" w:lineRule="auto"/>
      </w:pPr>
      <w:r>
        <w:t xml:space="preserve">  </w:t>
      </w:r>
    </w:p>
    <w:p w:rsidR="00A31DC9" w:rsidRPr="004507F9" w:rsidRDefault="00A31DC9" w:rsidP="004721D3">
      <w:pPr>
        <w:spacing w:line="288" w:lineRule="auto"/>
      </w:pPr>
    </w:p>
    <w:sectPr w:rsidR="00A31DC9" w:rsidRPr="004507F9" w:rsidSect="005402C1">
      <w:headerReference w:type="even" r:id="rId19"/>
      <w:headerReference w:type="default" r:id="rId20"/>
      <w:footerReference w:type="default" r:id="rId21"/>
      <w:headerReference w:type="first" r:id="rId22"/>
      <w:type w:val="continuous"/>
      <w:pgSz w:w="11906" w:h="16838" w:code="9"/>
      <w:pgMar w:top="851" w:right="851" w:bottom="851" w:left="851" w:header="284" w:footer="17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763" w:rsidRDefault="00F55763" w:rsidP="00CE1884">
      <w:r>
        <w:separator/>
      </w:r>
    </w:p>
  </w:endnote>
  <w:endnote w:type="continuationSeparator" w:id="0">
    <w:p w:rsidR="00F55763" w:rsidRDefault="00F55763" w:rsidP="00CE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Default="008373CE" w:rsidP="00E60B65">
    <w:pPr>
      <w:jc w:val="center"/>
      <w:rPr>
        <w:rFonts w:ascii="Calibri" w:eastAsia="Calibri" w:hAnsi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49AF8A" wp14:editId="64E029BB">
              <wp:simplePos x="0" y="0"/>
              <wp:positionH relativeFrom="column">
                <wp:posOffset>-445135</wp:posOffset>
              </wp:positionH>
              <wp:positionV relativeFrom="paragraph">
                <wp:posOffset>123825</wp:posOffset>
              </wp:positionV>
              <wp:extent cx="2962275" cy="409575"/>
              <wp:effectExtent l="0" t="0" r="9525" b="952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2275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3CE" w:rsidRPr="008373CE" w:rsidRDefault="008373CE" w:rsidP="004721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3" w:right="109"/>
                            <w:jc w:val="center"/>
                            <w:rPr>
                              <w:rFonts w:ascii="Arial Narrow" w:hAnsi="Arial Narrow" w:cs="Arial Narrow"/>
                              <w:b/>
                              <w:color w:val="313D4F"/>
                              <w:spacing w:val="1"/>
                              <w:sz w:val="16"/>
                              <w:szCs w:val="16"/>
                            </w:rPr>
                          </w:pPr>
                          <w:proofErr w:type="gramStart"/>
                          <w:r w:rsidRPr="008373CE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1"/>
                              <w:sz w:val="20"/>
                              <w:szCs w:val="20"/>
                            </w:rPr>
                            <w:t>juridique</w:t>
                          </w:r>
                          <w:proofErr w:type="gramEnd"/>
                          <w:r w:rsidRPr="008373CE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1"/>
                              <w:sz w:val="20"/>
                              <w:szCs w:val="20"/>
                            </w:rPr>
                            <w:t xml:space="preserve"> mise en place par MIDDLF »</w:t>
                          </w:r>
                        </w:p>
                        <w:p w:rsidR="008373CE" w:rsidRPr="008373CE" w:rsidRDefault="008373CE" w:rsidP="00E60B65">
                          <w:pPr>
                            <w:tabs>
                              <w:tab w:val="center" w:pos="4536"/>
                              <w:tab w:val="right" w:pos="9072"/>
                            </w:tabs>
                            <w:jc w:val="center"/>
                          </w:pPr>
                          <w:r w:rsidRPr="008373CE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1"/>
                              <w:sz w:val="20"/>
                              <w:szCs w:val="20"/>
                            </w:rPr>
                            <w:t xml:space="preserve">Projet : « Un </w:t>
                          </w:r>
                          <w:r w:rsidRPr="008373CE">
                            <w:rPr>
                              <w:rFonts w:ascii="Arial Narrow" w:hAnsi="Arial Narrow" w:cs="Arial Narrow"/>
                              <w:bCs/>
                              <w:color w:val="000000"/>
                              <w:spacing w:val="1"/>
                              <w:sz w:val="20"/>
                              <w:szCs w:val="20"/>
                            </w:rPr>
                            <w:t>individu, une personnalité</w:t>
                          </w:r>
                        </w:p>
                        <w:p w:rsidR="008373CE" w:rsidRPr="008373CE" w:rsidRDefault="008373CE" w:rsidP="008373C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3" w:right="109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8373CE" w:rsidRDefault="008373CE" w:rsidP="00E60B6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3" w:right="109"/>
                            <w:jc w:val="center"/>
                            <w:rPr>
                              <w:rFonts w:ascii="Arial Narrow" w:hAnsi="Arial Narrow" w:cs="Arial Narrow"/>
                              <w:color w:val="313D4F"/>
                              <w:spacing w:val="1"/>
                              <w:sz w:val="16"/>
                              <w:szCs w:val="16"/>
                            </w:rPr>
                          </w:pPr>
                        </w:p>
                        <w:p w:rsidR="008373CE" w:rsidRDefault="008373CE" w:rsidP="00E60B6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35.05pt;margin-top:9.75pt;width:233.25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" stroked="f">
              <v:textbox>
                <w:txbxContent>
                  <w:p w:rsidR="008373CE" w:rsidRPr="008373CE" w:rsidRDefault="008373CE" w:rsidP="004721D3">
                    <w:pPr>
                      <w:widowControl w:val="0"/>
                      <w:autoSpaceDE w:val="0"/>
                      <w:autoSpaceDN w:val="0"/>
                      <w:adjustRightInd w:val="0"/>
                      <w:ind w:left="23" w:right="109"/>
                      <w:jc w:val="center"/>
                      <w:rPr>
                        <w:rFonts w:ascii="Arial Narrow" w:hAnsi="Arial Narrow" w:cs="Arial Narrow"/>
                        <w:b/>
                        <w:color w:val="313D4F"/>
                        <w:spacing w:val="1"/>
                        <w:sz w:val="16"/>
                        <w:szCs w:val="16"/>
                      </w:rPr>
                    </w:pPr>
                    <w:proofErr w:type="gramStart"/>
                    <w:r w:rsidRPr="008373CE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1"/>
                        <w:sz w:val="20"/>
                        <w:szCs w:val="20"/>
                      </w:rPr>
                      <w:t>juridique</w:t>
                    </w:r>
                    <w:proofErr w:type="gramEnd"/>
                    <w:r w:rsidRPr="008373CE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1"/>
                        <w:sz w:val="20"/>
                        <w:szCs w:val="20"/>
                      </w:rPr>
                      <w:t xml:space="preserve"> mise en place par MIDDLF »</w:t>
                    </w:r>
                  </w:p>
                  <w:p w:rsidR="008373CE" w:rsidRPr="008373CE" w:rsidRDefault="008373CE" w:rsidP="00E60B65">
                    <w:pPr>
                      <w:tabs>
                        <w:tab w:val="center" w:pos="4536"/>
                        <w:tab w:val="right" w:pos="9072"/>
                      </w:tabs>
                      <w:jc w:val="center"/>
                    </w:pPr>
                    <w:r w:rsidRPr="008373CE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1"/>
                        <w:sz w:val="20"/>
                        <w:szCs w:val="20"/>
                      </w:rPr>
                      <w:t xml:space="preserve">Projet : « Un </w:t>
                    </w:r>
                    <w:r w:rsidRPr="008373CE">
                      <w:rPr>
                        <w:rFonts w:ascii="Arial Narrow" w:hAnsi="Arial Narrow" w:cs="Arial Narrow"/>
                        <w:bCs/>
                        <w:color w:val="000000"/>
                        <w:spacing w:val="1"/>
                        <w:sz w:val="20"/>
                        <w:szCs w:val="20"/>
                      </w:rPr>
                      <w:t>individu, une personnalité</w:t>
                    </w:r>
                  </w:p>
                  <w:p w:rsidR="008373CE" w:rsidRPr="008373CE" w:rsidRDefault="008373CE" w:rsidP="008373CE">
                    <w:pPr>
                      <w:widowControl w:val="0"/>
                      <w:autoSpaceDE w:val="0"/>
                      <w:autoSpaceDN w:val="0"/>
                      <w:adjustRightInd w:val="0"/>
                      <w:ind w:left="23" w:right="109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</w:p>
                  <w:p w:rsidR="008373CE" w:rsidRDefault="008373CE" w:rsidP="00E60B65">
                    <w:pPr>
                      <w:widowControl w:val="0"/>
                      <w:autoSpaceDE w:val="0"/>
                      <w:autoSpaceDN w:val="0"/>
                      <w:adjustRightInd w:val="0"/>
                      <w:ind w:left="23" w:right="109"/>
                      <w:jc w:val="center"/>
                      <w:rPr>
                        <w:rFonts w:ascii="Arial Narrow" w:hAnsi="Arial Narrow" w:cs="Arial Narrow"/>
                        <w:color w:val="313D4F"/>
                        <w:spacing w:val="1"/>
                        <w:sz w:val="16"/>
                        <w:szCs w:val="16"/>
                      </w:rPr>
                    </w:pPr>
                  </w:p>
                  <w:p w:rsidR="008373CE" w:rsidRDefault="008373CE" w:rsidP="00E60B65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4789CED" wp14:editId="122908F7">
              <wp:simplePos x="0" y="0"/>
              <wp:positionH relativeFrom="margin">
                <wp:align>right</wp:align>
              </wp:positionH>
              <wp:positionV relativeFrom="paragraph">
                <wp:posOffset>74043</wp:posOffset>
              </wp:positionV>
              <wp:extent cx="3961765" cy="485775"/>
              <wp:effectExtent l="0" t="0" r="635" b="9525"/>
              <wp:wrapNone/>
              <wp:docPr id="241" name="Zone de texte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176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3CE" w:rsidRPr="00732F95" w:rsidRDefault="008373CE" w:rsidP="008373C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3" w:right="109"/>
                            <w:rPr>
                              <w:rFonts w:ascii="Arial Narrow" w:hAnsi="Arial Narrow" w:cs="Arial Narrow"/>
                              <w:b/>
                              <w:color w:val="313D4F"/>
                              <w:spacing w:val="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-1"/>
                              <w:sz w:val="20"/>
                              <w:szCs w:val="20"/>
                            </w:rPr>
                            <w:t xml:space="preserve">   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-1"/>
                              <w:sz w:val="20"/>
                              <w:szCs w:val="20"/>
                            </w:rPr>
                            <w:t>T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1"/>
                              <w:sz w:val="20"/>
                              <w:szCs w:val="20"/>
                            </w:rPr>
                            <w:t>é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-1"/>
                              <w:sz w:val="20"/>
                              <w:szCs w:val="20"/>
                            </w:rPr>
                            <w:t>léphone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color w:val="000000"/>
                              <w:spacing w:val="-1"/>
                              <w:sz w:val="20"/>
                              <w:szCs w:val="20"/>
                            </w:rPr>
                            <w:t xml:space="preserve"> :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color w:val="000000"/>
                              <w:sz w:val="20"/>
                              <w:szCs w:val="20"/>
                            </w:rPr>
                            <w:t xml:space="preserve"> +237622 10 56 68 /+237 697 75 92 58</w:t>
                          </w:r>
                        </w:p>
                        <w:p w:rsidR="008373CE" w:rsidRPr="00732F95" w:rsidRDefault="008373CE" w:rsidP="008373C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3" w:right="109"/>
                            <w:rPr>
                              <w:rFonts w:ascii="Arial Narrow" w:hAnsi="Arial Narrow" w:cs="Arial Narrow"/>
                              <w:b/>
                              <w:color w:val="313D4F"/>
                              <w:spacing w:val="1"/>
                              <w:sz w:val="16"/>
                              <w:szCs w:val="16"/>
                            </w:rPr>
                          </w:pP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-2"/>
                              <w:sz w:val="20"/>
                              <w:szCs w:val="20"/>
                            </w:rPr>
                            <w:t>m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2"/>
                              <w:sz w:val="20"/>
                              <w:szCs w:val="20"/>
                            </w:rPr>
                            <w:t>i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l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:</w:t>
                          </w:r>
                          <w:r w:rsidRPr="00732F95">
                            <w:rPr>
                              <w:rFonts w:ascii="Arial Narrow" w:hAnsi="Arial Narrow" w:cs="Arial Narrow"/>
                              <w:b/>
                              <w:color w:val="000000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3"/>
                                <w:sz w:val="20"/>
                                <w:szCs w:val="20"/>
                              </w:rPr>
                              <w:t>f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1"/>
                                <w:sz w:val="20"/>
                                <w:szCs w:val="20"/>
                              </w:rPr>
                              <w:t>os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2"/>
                                <w:sz w:val="20"/>
                                <w:szCs w:val="20"/>
                              </w:rPr>
                              <w:t>m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1"/>
                                <w:sz w:val="20"/>
                                <w:szCs w:val="20"/>
                              </w:rPr>
                              <w:t>dd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3"/>
                                <w:sz w:val="20"/>
                                <w:szCs w:val="20"/>
                              </w:rPr>
                              <w:t>f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1"/>
                                <w:sz w:val="20"/>
                                <w:szCs w:val="20"/>
                              </w:rPr>
                              <w:t>@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1"/>
                                <w:sz w:val="20"/>
                                <w:szCs w:val="20"/>
                              </w:rPr>
                              <w:t>y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1"/>
                                <w:sz w:val="20"/>
                                <w:szCs w:val="20"/>
                              </w:rPr>
                              <w:t>ho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1"/>
                                <w:sz w:val="20"/>
                                <w:szCs w:val="20"/>
                              </w:rPr>
                              <w:t>fr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2F95">
                              <w:rPr>
                                <w:rStyle w:val="Lienhypertexte"/>
                                <w:rFonts w:ascii="Arial Narrow" w:hAnsi="Arial Narrow" w:cs="Arial Narrow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</w:hyperlink>
                          <w:r w:rsidRPr="00732F95">
                            <w:rPr>
                              <w:rFonts w:ascii="Arial Narrow" w:hAnsi="Arial Narrow" w:cs="Arial Narrow"/>
                              <w:b/>
                              <w:color w:val="000000"/>
                              <w:sz w:val="20"/>
                              <w:szCs w:val="20"/>
                            </w:rPr>
                            <w:t xml:space="preserve">  whasps : +32 497 24 56 16 +237677317701</w:t>
                          </w:r>
                        </w:p>
                        <w:p w:rsidR="008373CE" w:rsidRPr="00732F95" w:rsidRDefault="008373CE" w:rsidP="004721D3">
                          <w:pPr>
                            <w:tabs>
                              <w:tab w:val="center" w:pos="4536"/>
                              <w:tab w:val="right" w:pos="9072"/>
                            </w:tabs>
                            <w:jc w:val="center"/>
                            <w:rPr>
                              <w:b/>
                            </w:rPr>
                          </w:pPr>
                        </w:p>
                        <w:p w:rsidR="008373CE" w:rsidRPr="008373CE" w:rsidRDefault="008373CE" w:rsidP="004721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3" w:right="109"/>
                            <w:jc w:val="center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  <w:r w:rsidRPr="008373CE"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</w:p>
                        <w:p w:rsidR="008373CE" w:rsidRPr="008373CE" w:rsidRDefault="008373CE" w:rsidP="004721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3" w:right="109"/>
                            <w:jc w:val="center"/>
                            <w:rPr>
                              <w:rFonts w:ascii="Arial Narrow" w:hAnsi="Arial Narrow" w:cs="Arial Narrow"/>
                              <w:color w:val="313D4F"/>
                              <w:spacing w:val="1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8373CE" w:rsidRPr="008373CE" w:rsidRDefault="008373CE" w:rsidP="004721D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41" o:spid="_x0000_s1029" type="#_x0000_t202" style="position:absolute;left:0;text-align:left;margin-left:260.75pt;margin-top:5.85pt;width:311.95pt;height:38.2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" stroked="f">
              <v:textbox>
                <w:txbxContent>
                  <w:p w:rsidR="008373CE" w:rsidRPr="00732F95" w:rsidRDefault="008373CE" w:rsidP="008373CE">
                    <w:pPr>
                      <w:widowControl w:val="0"/>
                      <w:autoSpaceDE w:val="0"/>
                      <w:autoSpaceDN w:val="0"/>
                      <w:adjustRightInd w:val="0"/>
                      <w:ind w:left="23" w:right="109"/>
                      <w:rPr>
                        <w:rFonts w:ascii="Arial Narrow" w:hAnsi="Arial Narrow" w:cs="Arial Narrow"/>
                        <w:b/>
                        <w:color w:val="313D4F"/>
                        <w:spacing w:val="1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-1"/>
                        <w:sz w:val="20"/>
                        <w:szCs w:val="20"/>
                      </w:rPr>
                      <w:t xml:space="preserve">   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-1"/>
                        <w:sz w:val="20"/>
                        <w:szCs w:val="20"/>
                      </w:rPr>
                      <w:t>T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1"/>
                        <w:sz w:val="20"/>
                        <w:szCs w:val="20"/>
                      </w:rPr>
                      <w:t>é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-1"/>
                        <w:sz w:val="20"/>
                        <w:szCs w:val="20"/>
                      </w:rPr>
                      <w:t>léphone</w:t>
                    </w:r>
                    <w:r w:rsidRPr="00732F95">
                      <w:rPr>
                        <w:rFonts w:ascii="Arial Narrow" w:hAnsi="Arial Narrow" w:cs="Arial Narrow"/>
                        <w:b/>
                        <w:color w:val="000000"/>
                        <w:spacing w:val="-1"/>
                        <w:sz w:val="20"/>
                        <w:szCs w:val="20"/>
                      </w:rPr>
                      <w:t xml:space="preserve"> :</w:t>
                    </w:r>
                    <w:r w:rsidRPr="00732F95">
                      <w:rPr>
                        <w:rFonts w:ascii="Arial Narrow" w:hAnsi="Arial Narrow" w:cs="Arial Narrow"/>
                        <w:b/>
                        <w:color w:val="000000"/>
                        <w:sz w:val="20"/>
                        <w:szCs w:val="20"/>
                      </w:rPr>
                      <w:t xml:space="preserve"> +237622 10 56 68 /+237 697 75 92 58</w:t>
                    </w:r>
                  </w:p>
                  <w:p w:rsidR="008373CE" w:rsidRPr="00732F95" w:rsidRDefault="008373CE" w:rsidP="008373CE">
                    <w:pPr>
                      <w:widowControl w:val="0"/>
                      <w:autoSpaceDE w:val="0"/>
                      <w:autoSpaceDN w:val="0"/>
                      <w:adjustRightInd w:val="0"/>
                      <w:ind w:left="23" w:right="109"/>
                      <w:rPr>
                        <w:rFonts w:ascii="Arial Narrow" w:hAnsi="Arial Narrow" w:cs="Arial Narrow"/>
                        <w:b/>
                        <w:color w:val="313D4F"/>
                        <w:spacing w:val="1"/>
                        <w:sz w:val="16"/>
                        <w:szCs w:val="16"/>
                      </w:rPr>
                    </w:pP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1"/>
                        <w:sz w:val="20"/>
                        <w:szCs w:val="20"/>
                      </w:rPr>
                      <w:t>E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-2"/>
                        <w:sz w:val="20"/>
                        <w:szCs w:val="20"/>
                      </w:rPr>
                      <w:t>m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1"/>
                        <w:sz w:val="20"/>
                        <w:szCs w:val="20"/>
                      </w:rPr>
                      <w:t>a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2"/>
                        <w:sz w:val="20"/>
                        <w:szCs w:val="20"/>
                      </w:rPr>
                      <w:t>i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z w:val="20"/>
                        <w:szCs w:val="20"/>
                      </w:rPr>
                      <w:t>l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732F95">
                      <w:rPr>
                        <w:rFonts w:ascii="Arial Narrow" w:hAnsi="Arial Narrow" w:cs="Arial Narrow"/>
                        <w:b/>
                        <w:bCs/>
                        <w:color w:val="000000"/>
                        <w:sz w:val="20"/>
                        <w:szCs w:val="20"/>
                      </w:rPr>
                      <w:t>:</w:t>
                    </w:r>
                    <w:r w:rsidRPr="00732F95">
                      <w:rPr>
                        <w:rFonts w:ascii="Arial Narrow" w:hAnsi="Arial Narrow" w:cs="Arial Narrow"/>
                        <w:b/>
                        <w:color w:val="000000"/>
                        <w:spacing w:val="-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1"/>
                          <w:sz w:val="20"/>
                          <w:szCs w:val="20"/>
                        </w:rPr>
                        <w:t>n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3"/>
                          <w:sz w:val="20"/>
                          <w:szCs w:val="20"/>
                        </w:rPr>
                        <w:t>f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1"/>
                          <w:sz w:val="20"/>
                          <w:szCs w:val="20"/>
                        </w:rPr>
                        <w:t>os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2"/>
                          <w:sz w:val="20"/>
                          <w:szCs w:val="20"/>
                        </w:rPr>
                        <w:t>m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1"/>
                          <w:sz w:val="20"/>
                          <w:szCs w:val="20"/>
                        </w:rPr>
                        <w:t>dd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1"/>
                          <w:sz w:val="20"/>
                          <w:szCs w:val="20"/>
                        </w:rPr>
                        <w:t>l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3"/>
                          <w:sz w:val="20"/>
                          <w:szCs w:val="20"/>
                        </w:rPr>
                        <w:t>f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1"/>
                          <w:sz w:val="20"/>
                          <w:szCs w:val="20"/>
                        </w:rPr>
                        <w:t>@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1"/>
                          <w:sz w:val="20"/>
                          <w:szCs w:val="20"/>
                        </w:rPr>
                        <w:t>y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1"/>
                          <w:sz w:val="20"/>
                          <w:szCs w:val="20"/>
                        </w:rPr>
                        <w:t>a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1"/>
                          <w:sz w:val="20"/>
                          <w:szCs w:val="20"/>
                        </w:rPr>
                        <w:t>ho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2"/>
                          <w:sz w:val="20"/>
                          <w:szCs w:val="20"/>
                        </w:rPr>
                        <w:t>o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1"/>
                          <w:sz w:val="20"/>
                          <w:szCs w:val="20"/>
                        </w:rPr>
                        <w:t>fr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732F95">
                        <w:rPr>
                          <w:rStyle w:val="Lienhypertexte"/>
                          <w:rFonts w:ascii="Arial Narrow" w:hAnsi="Arial Narrow" w:cs="Arial Narrow"/>
                          <w:b/>
                          <w:sz w:val="20"/>
                          <w:szCs w:val="20"/>
                        </w:rPr>
                        <w:t>–</w:t>
                      </w:r>
                    </w:hyperlink>
                    <w:r w:rsidRPr="00732F95">
                      <w:rPr>
                        <w:rFonts w:ascii="Arial Narrow" w:hAnsi="Arial Narrow" w:cs="Arial Narrow"/>
                        <w:b/>
                        <w:color w:val="000000"/>
                        <w:sz w:val="20"/>
                        <w:szCs w:val="20"/>
                      </w:rPr>
                      <w:t xml:space="preserve">  whasps : +32 497 24 56 16 +237677317701</w:t>
                    </w:r>
                  </w:p>
                  <w:p w:rsidR="008373CE" w:rsidRPr="00732F95" w:rsidRDefault="008373CE" w:rsidP="004721D3">
                    <w:pPr>
                      <w:tabs>
                        <w:tab w:val="center" w:pos="4536"/>
                        <w:tab w:val="right" w:pos="9072"/>
                      </w:tabs>
                      <w:jc w:val="center"/>
                      <w:rPr>
                        <w:b/>
                      </w:rPr>
                    </w:pPr>
                  </w:p>
                  <w:p w:rsidR="008373CE" w:rsidRPr="008373CE" w:rsidRDefault="008373CE" w:rsidP="004721D3">
                    <w:pPr>
                      <w:widowControl w:val="0"/>
                      <w:autoSpaceDE w:val="0"/>
                      <w:autoSpaceDN w:val="0"/>
                      <w:adjustRightInd w:val="0"/>
                      <w:ind w:left="23" w:right="109"/>
                      <w:jc w:val="center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  <w:lang w:val="en-US"/>
                      </w:rPr>
                    </w:pPr>
                    <w:r w:rsidRPr="008373CE">
                      <w:rPr>
                        <w:rFonts w:ascii="Arial Narrow" w:hAnsi="Arial Narrow" w:cs="Arial Narrow"/>
                        <w:color w:val="000000"/>
                        <w:spacing w:val="-1"/>
                        <w:sz w:val="16"/>
                        <w:szCs w:val="16"/>
                        <w:lang w:val="en-US"/>
                      </w:rPr>
                      <w:t>6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pacing w:val="1"/>
                        <w:sz w:val="16"/>
                        <w:szCs w:val="16"/>
                        <w:lang w:val="en-US"/>
                      </w:rPr>
                      <w:t>7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  <w:lang w:val="en-US"/>
                      </w:rPr>
                      <w:t>5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pacing w:val="1"/>
                        <w:sz w:val="16"/>
                        <w:szCs w:val="16"/>
                        <w:lang w:val="en-US"/>
                      </w:rPr>
                      <w:t>3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  <w:lang w:val="en-US"/>
                      </w:rPr>
                      <w:t>4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pacing w:val="1"/>
                        <w:sz w:val="16"/>
                        <w:szCs w:val="16"/>
                        <w:lang w:val="en-US"/>
                      </w:rPr>
                      <w:t>7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  <w:lang w:val="en-US"/>
                      </w:rPr>
                      <w:t>3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pacing w:val="1"/>
                        <w:sz w:val="16"/>
                        <w:szCs w:val="16"/>
                        <w:lang w:val="en-US"/>
                      </w:rPr>
                      <w:t>7</w:t>
                    </w:r>
                    <w:r w:rsidRPr="008373CE"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  <w:lang w:val="en-US"/>
                      </w:rPr>
                      <w:t>7</w:t>
                    </w:r>
                  </w:p>
                  <w:p w:rsidR="008373CE" w:rsidRPr="008373CE" w:rsidRDefault="008373CE" w:rsidP="004721D3">
                    <w:pPr>
                      <w:widowControl w:val="0"/>
                      <w:autoSpaceDE w:val="0"/>
                      <w:autoSpaceDN w:val="0"/>
                      <w:adjustRightInd w:val="0"/>
                      <w:ind w:left="23" w:right="109"/>
                      <w:jc w:val="center"/>
                      <w:rPr>
                        <w:rFonts w:ascii="Arial Narrow" w:hAnsi="Arial Narrow" w:cs="Arial Narrow"/>
                        <w:color w:val="313D4F"/>
                        <w:spacing w:val="1"/>
                        <w:sz w:val="16"/>
                        <w:szCs w:val="16"/>
                        <w:lang w:val="en-US"/>
                      </w:rPr>
                    </w:pPr>
                  </w:p>
                  <w:p w:rsidR="008373CE" w:rsidRPr="008373CE" w:rsidRDefault="008373CE" w:rsidP="004721D3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1BB2187" wp14:editId="13021063">
              <wp:simplePos x="0" y="0"/>
              <wp:positionH relativeFrom="column">
                <wp:posOffset>-205105</wp:posOffset>
              </wp:positionH>
              <wp:positionV relativeFrom="paragraph">
                <wp:posOffset>7213</wp:posOffset>
              </wp:positionV>
              <wp:extent cx="6686550" cy="31115"/>
              <wp:effectExtent l="57150" t="57150" r="76200" b="83185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6550" cy="31115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w16se="http://schemas.microsoft.com/office/word/2015/wordml/symex" xmlns:w15="http://schemas.microsoft.com/office/word/2012/wordml" xmlns:cx="http://schemas.microsoft.com/office/drawing/2014/chartex">
          <w:pict>
            <v:line w14:anchorId="1F3AA83C" id="Connecteur droit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5pt,.55pt" to="510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" strokecolor="black [3200]" strokeweight="3pt">
              <v:shadow on="t" color="black" opacity="24903f" origin=",.5" offset="0,.55556mm"/>
            </v:line>
          </w:pict>
        </mc:Fallback>
      </mc:AlternateContent>
    </w:r>
  </w:p>
  <w:p w:rsidR="008373CE" w:rsidRPr="00965A47" w:rsidRDefault="008373CE" w:rsidP="00393730">
    <w:pPr>
      <w:pStyle w:val="Pieddepage"/>
      <w:tabs>
        <w:tab w:val="clear" w:pos="4536"/>
        <w:tab w:val="clear" w:pos="9072"/>
        <w:tab w:val="left" w:pos="3600"/>
      </w:tabs>
      <w:jc w:val="center"/>
      <w:rPr>
        <w:lang w:val="fr-CM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Pr="0072560A" w:rsidRDefault="008373CE" w:rsidP="0072560A">
    <w:pPr>
      <w:pStyle w:val="Pieddepage"/>
      <w:pBdr>
        <w:top w:val="thinThickSmallGap" w:sz="24" w:space="1" w:color="622423" w:themeColor="accent2" w:themeShade="7F"/>
      </w:pBdr>
      <w:jc w:val="center"/>
      <w:rPr>
        <w:sz w:val="20"/>
        <w:szCs w:val="20"/>
      </w:rPr>
    </w:pPr>
    <w:r w:rsidRPr="00792F03">
      <w:rPr>
        <w:b/>
        <w:i/>
        <w:sz w:val="20"/>
        <w:szCs w:val="20"/>
      </w:rPr>
      <w:t>Récépissé de déclaration</w:t>
    </w:r>
    <w:r>
      <w:rPr>
        <w:b/>
        <w:i/>
        <w:sz w:val="20"/>
        <w:szCs w:val="20"/>
      </w:rPr>
      <w:t xml:space="preserve"> d’association </w:t>
    </w:r>
    <w:r w:rsidRPr="00792F03">
      <w:rPr>
        <w:b/>
        <w:i/>
        <w:sz w:val="20"/>
        <w:szCs w:val="20"/>
      </w:rPr>
      <w:t>n° 015/RDA/J04/SASC du 01 février 2016</w:t>
    </w:r>
    <w:r>
      <w:rPr>
        <w:b/>
        <w:i/>
        <w:sz w:val="20"/>
        <w:szCs w:val="20"/>
      </w:rPr>
      <w:t xml:space="preserve"> de la Préfecture de Bafia</w:t>
    </w:r>
    <w:r w:rsidRPr="00792F03">
      <w:rPr>
        <w:b/>
        <w:i/>
        <w:sz w:val="20"/>
        <w:szCs w:val="20"/>
      </w:rPr>
      <w:t xml:space="preserve">.                                                                                                                             Certification d’inscription n° 17/091/CI/MINAC/SG/DRAC/C/SSAECIC du 28 novembre 2017 au numéro 0744 </w:t>
    </w:r>
    <w:r w:rsidRPr="00792F03">
      <w:rPr>
        <w:sz w:val="20"/>
        <w:szCs w:val="20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Pr="0072560A" w:rsidRDefault="008373CE" w:rsidP="0072560A">
    <w:pPr>
      <w:pStyle w:val="Pieddepage"/>
      <w:pBdr>
        <w:top w:val="thinThickSmallGap" w:sz="24" w:space="1" w:color="622423" w:themeColor="accent2" w:themeShade="7F"/>
      </w:pBdr>
      <w:jc w:val="center"/>
      <w:rPr>
        <w:sz w:val="20"/>
        <w:szCs w:val="20"/>
      </w:rPr>
    </w:pPr>
    <w:r w:rsidRPr="00792F03">
      <w:rPr>
        <w:b/>
        <w:i/>
        <w:sz w:val="20"/>
        <w:szCs w:val="20"/>
      </w:rPr>
      <w:t>Récépissé de déclaration</w:t>
    </w:r>
    <w:r>
      <w:rPr>
        <w:b/>
        <w:i/>
        <w:sz w:val="20"/>
        <w:szCs w:val="20"/>
      </w:rPr>
      <w:t xml:space="preserve"> d’association </w:t>
    </w:r>
    <w:r w:rsidRPr="00792F03">
      <w:rPr>
        <w:b/>
        <w:i/>
        <w:sz w:val="20"/>
        <w:szCs w:val="20"/>
      </w:rPr>
      <w:t>n° 015/RDA/J04/SASC du 01 février 2016</w:t>
    </w:r>
    <w:r>
      <w:rPr>
        <w:b/>
        <w:i/>
        <w:sz w:val="20"/>
        <w:szCs w:val="20"/>
      </w:rPr>
      <w:t xml:space="preserve"> de la Préfecture de Bafia</w:t>
    </w:r>
    <w:r w:rsidRPr="00792F03">
      <w:rPr>
        <w:b/>
        <w:i/>
        <w:sz w:val="20"/>
        <w:szCs w:val="20"/>
      </w:rPr>
      <w:t xml:space="preserve">.                                                                                                                             Certification d’inscription n° 17/091/CI/MINAC/SG/DRAC/C/SSAECIC du 28 novembre 2017 au numéro 0744 </w:t>
    </w:r>
    <w:r w:rsidRPr="00792F03">
      <w:rPr>
        <w:sz w:val="20"/>
        <w:szCs w:val="20"/>
      </w:rPr>
      <w:ptab w:relativeTo="margin" w:alignment="right" w:leader="none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Pr="004721D3" w:rsidRDefault="008373CE" w:rsidP="004721D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763" w:rsidRDefault="00F55763" w:rsidP="00CE1884">
      <w:r>
        <w:separator/>
      </w:r>
    </w:p>
  </w:footnote>
  <w:footnote w:type="continuationSeparator" w:id="0">
    <w:p w:rsidR="00F55763" w:rsidRDefault="00F55763" w:rsidP="00CE1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Pr="00996457" w:rsidRDefault="008373CE" w:rsidP="00996457">
    <w:pPr>
      <w:pStyle w:val="En-tte"/>
      <w:tabs>
        <w:tab w:val="clear" w:pos="4536"/>
        <w:tab w:val="clear" w:pos="9072"/>
        <w:tab w:val="left" w:pos="567"/>
      </w:tabs>
      <w:jc w:val="right"/>
      <w:rPr>
        <w:b/>
      </w:rPr>
    </w:pPr>
    <w:r>
      <w:tab/>
    </w:r>
    <w:r w:rsidRPr="00996457">
      <w:rPr>
        <w:b/>
      </w:rPr>
      <w:t xml:space="preserve">FICHE D’IDENTIFICATION </w:t>
    </w:r>
    <w:r w:rsidRPr="00F351A7">
      <w:rPr>
        <w:b/>
        <w:color w:val="FF0000"/>
      </w:rPr>
      <w:t xml:space="preserve">N° : </w:t>
    </w:r>
    <w:r w:rsidRPr="00F351A7">
      <w:rPr>
        <w:b/>
        <w:color w:val="FF0000"/>
        <w:sz w:val="28"/>
        <w:u w:val="single"/>
      </w:rPr>
      <w:t>|___|___||___|___|___||___|___|___|___|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Default="008373CE">
    <w:pPr>
      <w:pStyle w:val="En-tte"/>
    </w:pPr>
    <w:r>
      <w:rPr>
        <w:noProof/>
      </w:rPr>
      <w:drawing>
        <wp:anchor distT="0" distB="0" distL="114300" distR="114300" simplePos="0" relativeHeight="25167462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61810" cy="6884670"/>
          <wp:effectExtent l="0" t="0" r="0" b="0"/>
          <wp:wrapNone/>
          <wp:docPr id="240" name="Image 240" descr="Logo Wissûmatê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Wissûmatê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1810" cy="688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Default="008373CE">
    <w:pPr>
      <w:pStyle w:val="En-tte"/>
    </w:pPr>
    <w:r>
      <w:rPr>
        <w:noProof/>
      </w:rPr>
      <w:drawing>
        <wp:anchor distT="0" distB="0" distL="114300" distR="114300" simplePos="0" relativeHeight="251656192" behindDoc="1" locked="0" layoutInCell="0" allowOverlap="1" wp14:anchorId="474485FC" wp14:editId="2AD501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61810" cy="6884670"/>
          <wp:effectExtent l="0" t="0" r="0" b="0"/>
          <wp:wrapNone/>
          <wp:docPr id="45" name="Image 45" descr="Logo Wissûmatê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issûmatê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1810" cy="688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Pr="004C3A09" w:rsidRDefault="008373CE" w:rsidP="004C3A09">
    <w:pPr>
      <w:pStyle w:val="En-tte"/>
      <w:pBdr>
        <w:bottom w:val="thickThinSmallGap" w:sz="24" w:space="1" w:color="622423" w:themeColor="accent2" w:themeShade="7F"/>
      </w:pBdr>
      <w:rPr>
        <w:rFonts w:eastAsiaTheme="majorEastAsia"/>
        <w:sz w:val="28"/>
        <w:szCs w:val="32"/>
      </w:rPr>
    </w:pPr>
    <w:r>
      <w:rPr>
        <w:rFonts w:eastAsiaTheme="majorEastAsia"/>
        <w:noProof/>
        <w:sz w:val="28"/>
        <w:szCs w:val="3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9B9D2D" wp14:editId="14E9A22A">
              <wp:simplePos x="0" y="0"/>
              <wp:positionH relativeFrom="column">
                <wp:posOffset>669290</wp:posOffset>
              </wp:positionH>
              <wp:positionV relativeFrom="paragraph">
                <wp:posOffset>143510</wp:posOffset>
              </wp:positionV>
              <wp:extent cx="5360035" cy="599440"/>
              <wp:effectExtent l="2540" t="635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0035" cy="599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3CE" w:rsidRPr="004C3A09" w:rsidRDefault="008373CE" w:rsidP="004C3A09">
                          <w:pPr>
                            <w:pStyle w:val="Sansinterligne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</w:pPr>
                          <w:r w:rsidRPr="004C3A09"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WISSÛMATÊ</w:t>
                          </w:r>
                        </w:p>
                        <w:p w:rsidR="008373CE" w:rsidRPr="004C3A09" w:rsidRDefault="008373CE" w:rsidP="004C3A09">
                          <w:pPr>
                            <w:pStyle w:val="Sansinterligne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20"/>
                            </w:rPr>
                          </w:pPr>
                          <w:r w:rsidRPr="004C3A09"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20"/>
                            </w:rPr>
                            <w:t xml:space="preserve">Association de promotion des cultures et d’harmonisation des langues </w:t>
                          </w:r>
                          <w:proofErr w:type="spellStart"/>
                          <w:r w:rsidRPr="004C3A09"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20"/>
                            </w:rPr>
                            <w:t>Ukî</w:t>
                          </w:r>
                          <w:proofErr w:type="spellEnd"/>
                        </w:p>
                        <w:p w:rsidR="008373CE" w:rsidRPr="004C3A09" w:rsidRDefault="008373CE" w:rsidP="004C3A09">
                          <w:pPr>
                            <w:pStyle w:val="Sansinterligne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14"/>
                              <w:szCs w:val="20"/>
                            </w:rPr>
                          </w:pPr>
                          <w:r w:rsidRPr="004C3A09">
                            <w:rPr>
                              <w:rFonts w:ascii="Times New Roman" w:hAnsi="Times New Roman"/>
                              <w:b/>
                              <w:i/>
                              <w:sz w:val="14"/>
                              <w:szCs w:val="20"/>
                            </w:rPr>
                            <w:t>Inscrite au répertoire des associations et organisations de la Commission Nationale des Droits de l’Homme et des Libertés</w:t>
                          </w:r>
                        </w:p>
                        <w:p w:rsidR="008373CE" w:rsidRPr="00792F03" w:rsidRDefault="008373CE" w:rsidP="004C3A09">
                          <w:pPr>
                            <w:pStyle w:val="Sansinterligne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792F03"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18"/>
                            </w:rPr>
                            <w:t xml:space="preserve">      Email : </w:t>
                          </w:r>
                          <w:hyperlink r:id="rId1" w:history="1">
                            <w:r w:rsidRPr="00792F03">
                              <w:rPr>
                                <w:rStyle w:val="Lienhypertexte"/>
                                <w:rFonts w:ascii="Times New Roman" w:hAnsi="Times New Roman"/>
                                <w:b/>
                                <w:i/>
                                <w:sz w:val="18"/>
                                <w:szCs w:val="18"/>
                              </w:rPr>
                              <w:t>wissumate@yahoo.com</w:t>
                            </w:r>
                          </w:hyperlink>
                          <w:r w:rsidRPr="00792F03"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18"/>
                            </w:rPr>
                            <w:t>; Tél : (00237) 242137917, 677921662, 694721890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52.7pt;margin-top:11.3pt;width:422.05pt;height:4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" stroked="f">
              <v:textbox inset="0,0,0,0">
                <w:txbxContent>
                  <w:p w:rsidR="008373CE" w:rsidRPr="004C3A09" w:rsidRDefault="008373CE" w:rsidP="004C3A09">
                    <w:pPr>
                      <w:pStyle w:val="Sansinterligne"/>
                      <w:jc w:val="center"/>
                      <w:rPr>
                        <w:rFonts w:ascii="Times New Roman" w:hAnsi="Times New Roman"/>
                        <w:b/>
                        <w:sz w:val="28"/>
                      </w:rPr>
                    </w:pPr>
                    <w:r w:rsidRPr="004C3A09">
                      <w:rPr>
                        <w:rFonts w:ascii="Times New Roman" w:hAnsi="Times New Roman"/>
                        <w:b/>
                        <w:sz w:val="28"/>
                      </w:rPr>
                      <w:t>WISSÛMATÊ</w:t>
                    </w:r>
                  </w:p>
                  <w:p w:rsidR="008373CE" w:rsidRPr="004C3A09" w:rsidRDefault="008373CE" w:rsidP="004C3A09">
                    <w:pPr>
                      <w:pStyle w:val="Sansinterligne"/>
                      <w:jc w:val="center"/>
                      <w:rPr>
                        <w:rFonts w:ascii="Times New Roman" w:hAnsi="Times New Roman"/>
                        <w:b/>
                        <w:i/>
                        <w:sz w:val="18"/>
                        <w:szCs w:val="20"/>
                      </w:rPr>
                    </w:pPr>
                    <w:r w:rsidRPr="004C3A09">
                      <w:rPr>
                        <w:rFonts w:ascii="Times New Roman" w:hAnsi="Times New Roman"/>
                        <w:b/>
                        <w:i/>
                        <w:sz w:val="18"/>
                        <w:szCs w:val="20"/>
                      </w:rPr>
                      <w:t xml:space="preserve">Association de promotion des cultures et d’harmonisation des langues </w:t>
                    </w:r>
                    <w:proofErr w:type="spellStart"/>
                    <w:r w:rsidRPr="004C3A09">
                      <w:rPr>
                        <w:rFonts w:ascii="Times New Roman" w:hAnsi="Times New Roman"/>
                        <w:b/>
                        <w:i/>
                        <w:sz w:val="18"/>
                        <w:szCs w:val="20"/>
                      </w:rPr>
                      <w:t>Ukî</w:t>
                    </w:r>
                    <w:proofErr w:type="spellEnd"/>
                  </w:p>
                  <w:p w:rsidR="008373CE" w:rsidRPr="004C3A09" w:rsidRDefault="008373CE" w:rsidP="004C3A09">
                    <w:pPr>
                      <w:pStyle w:val="Sansinterligne"/>
                      <w:jc w:val="center"/>
                      <w:rPr>
                        <w:rFonts w:ascii="Times New Roman" w:hAnsi="Times New Roman"/>
                        <w:b/>
                        <w:i/>
                        <w:sz w:val="14"/>
                        <w:szCs w:val="20"/>
                      </w:rPr>
                    </w:pPr>
                    <w:r w:rsidRPr="004C3A09">
                      <w:rPr>
                        <w:rFonts w:ascii="Times New Roman" w:hAnsi="Times New Roman"/>
                        <w:b/>
                        <w:i/>
                        <w:sz w:val="14"/>
                        <w:szCs w:val="20"/>
                      </w:rPr>
                      <w:t>Inscrite au répertoire des associations et organisations de la Commission Nationale des Droits de l’Homme et des Libertés</w:t>
                    </w:r>
                  </w:p>
                  <w:p w:rsidR="008373CE" w:rsidRPr="00792F03" w:rsidRDefault="008373CE" w:rsidP="004C3A09">
                    <w:pPr>
                      <w:pStyle w:val="Sansinterligne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792F03">
                      <w:rPr>
                        <w:rFonts w:ascii="Times New Roman" w:hAnsi="Times New Roman"/>
                        <w:b/>
                        <w:i/>
                        <w:sz w:val="18"/>
                        <w:szCs w:val="18"/>
                      </w:rPr>
                      <w:t xml:space="preserve">      Email : </w:t>
                    </w:r>
                    <w:hyperlink r:id="rId2" w:history="1">
                      <w:r w:rsidRPr="00792F03">
                        <w:rPr>
                          <w:rStyle w:val="Lienhypertexte"/>
                          <w:rFonts w:ascii="Times New Roman" w:hAnsi="Times New Roman"/>
                          <w:b/>
                          <w:i/>
                          <w:sz w:val="18"/>
                          <w:szCs w:val="18"/>
                        </w:rPr>
                        <w:t>wissumate@yahoo.com</w:t>
                      </w:r>
                    </w:hyperlink>
                    <w:r w:rsidRPr="00792F03">
                      <w:rPr>
                        <w:rFonts w:ascii="Times New Roman" w:hAnsi="Times New Roman"/>
                        <w:b/>
                        <w:i/>
                        <w:sz w:val="18"/>
                        <w:szCs w:val="18"/>
                      </w:rPr>
                      <w:t>; Tél : (00237) 242137917, 677921662, 694721890</w:t>
                    </w:r>
                  </w:p>
                </w:txbxContent>
              </v:textbox>
            </v:shape>
          </w:pict>
        </mc:Fallback>
      </mc:AlternateContent>
    </w:r>
    <w:r>
      <w:rPr>
        <w:rFonts w:eastAsiaTheme="majorEastAsia"/>
        <w:noProof/>
        <w:sz w:val="28"/>
        <w:szCs w:val="32"/>
      </w:rPr>
      <w:drawing>
        <wp:anchor distT="0" distB="0" distL="114300" distR="114300" simplePos="0" relativeHeight="251660288" behindDoc="1" locked="0" layoutInCell="0" allowOverlap="1" wp14:anchorId="61FEDE6D" wp14:editId="09A7EC2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36410" cy="6859270"/>
          <wp:effectExtent l="0" t="0" r="0" b="0"/>
          <wp:wrapNone/>
          <wp:docPr id="46" name="Image 46" descr="Logo Wissûmatê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Wissûmatê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6410" cy="685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ajorEastAsia"/>
        <w:sz w:val="28"/>
        <w:szCs w:val="32"/>
      </w:rPr>
      <w:t xml:space="preserve">                                                                                                                                                                                       </w:t>
    </w:r>
    <w:r w:rsidRPr="004C3A09">
      <w:rPr>
        <w:rFonts w:eastAsiaTheme="majorEastAsia"/>
        <w:noProof/>
        <w:sz w:val="28"/>
        <w:szCs w:val="32"/>
      </w:rPr>
      <w:drawing>
        <wp:inline distT="0" distB="0" distL="0" distR="0" wp14:anchorId="0A1AF42D" wp14:editId="471626AF">
          <wp:extent cx="590550" cy="586099"/>
          <wp:effectExtent l="19050" t="0" r="0" b="0"/>
          <wp:docPr id="47" name="Image 2" descr="Fia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ak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01764" cy="597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Theme="majorEastAsia"/>
        <w:sz w:val="28"/>
        <w:szCs w:val="32"/>
      </w:rPr>
      <w:t xml:space="preserve">                                                                                                                          </w:t>
    </w:r>
    <w:r w:rsidRPr="00883B76">
      <w:rPr>
        <w:rFonts w:eastAsiaTheme="majorEastAsia"/>
        <w:noProof/>
        <w:sz w:val="28"/>
        <w:szCs w:val="32"/>
      </w:rPr>
      <w:drawing>
        <wp:inline distT="0" distB="0" distL="0" distR="0" wp14:anchorId="37D6D43A" wp14:editId="479887F1">
          <wp:extent cx="590550" cy="586099"/>
          <wp:effectExtent l="19050" t="0" r="0" b="0"/>
          <wp:docPr id="48" name="Image 2" descr="Fia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ak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550" cy="586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Default="008373CE">
    <w:pPr>
      <w:pStyle w:val="En-tte"/>
    </w:pPr>
    <w:r>
      <w:rPr>
        <w:noProof/>
      </w:rPr>
      <w:drawing>
        <wp:anchor distT="0" distB="0" distL="114300" distR="114300" simplePos="0" relativeHeight="251652096" behindDoc="1" locked="0" layoutInCell="0" allowOverlap="1" wp14:anchorId="41A3FE58" wp14:editId="4B614EF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61810" cy="6884670"/>
          <wp:effectExtent l="0" t="0" r="0" b="0"/>
          <wp:wrapNone/>
          <wp:docPr id="49" name="Image 49" descr="Logo Wissûmatê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Wissûmatê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1810" cy="688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Default="008373CE">
    <w:pPr>
      <w:pStyle w:val="En-tte"/>
    </w:pPr>
    <w:r>
      <w:rPr>
        <w:noProof/>
      </w:rPr>
      <w:drawing>
        <wp:anchor distT="0" distB="0" distL="114300" distR="114300" simplePos="0" relativeHeight="2516705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61810" cy="6884670"/>
          <wp:effectExtent l="0" t="0" r="0" b="0"/>
          <wp:wrapNone/>
          <wp:docPr id="50" name="Image 50" descr="Logo Wissûmatê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Wissûmatê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1810" cy="688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Pr="004C3A09" w:rsidRDefault="008373CE" w:rsidP="004C3A09">
    <w:pPr>
      <w:pStyle w:val="En-tte"/>
      <w:pBdr>
        <w:bottom w:val="thickThinSmallGap" w:sz="24" w:space="1" w:color="622423" w:themeColor="accent2" w:themeShade="7F"/>
      </w:pBdr>
      <w:rPr>
        <w:rFonts w:eastAsiaTheme="majorEastAsia"/>
        <w:sz w:val="28"/>
        <w:szCs w:val="32"/>
      </w:rPr>
    </w:pPr>
    <w:r>
      <w:rPr>
        <w:rFonts w:eastAsiaTheme="majorEastAsia"/>
        <w:noProof/>
        <w:sz w:val="28"/>
        <w:szCs w:val="32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669290</wp:posOffset>
              </wp:positionH>
              <wp:positionV relativeFrom="paragraph">
                <wp:posOffset>143510</wp:posOffset>
              </wp:positionV>
              <wp:extent cx="5360035" cy="599440"/>
              <wp:effectExtent l="2540" t="635" r="0" b="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0035" cy="599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3CE" w:rsidRPr="004C3A09" w:rsidRDefault="008373CE" w:rsidP="004C3A09">
                          <w:pPr>
                            <w:pStyle w:val="Sansinterligne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</w:pPr>
                          <w:r w:rsidRPr="004C3A09"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WISSÛMATÊ</w:t>
                          </w:r>
                        </w:p>
                        <w:p w:rsidR="008373CE" w:rsidRPr="004C3A09" w:rsidRDefault="008373CE" w:rsidP="004C3A09">
                          <w:pPr>
                            <w:pStyle w:val="Sansinterligne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20"/>
                            </w:rPr>
                          </w:pPr>
                          <w:r w:rsidRPr="004C3A09"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20"/>
                            </w:rPr>
                            <w:t xml:space="preserve">Association de promotion des cultures et d’harmonisation des langues </w:t>
                          </w:r>
                          <w:proofErr w:type="spellStart"/>
                          <w:r w:rsidRPr="004C3A09"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20"/>
                            </w:rPr>
                            <w:t>Ukî</w:t>
                          </w:r>
                          <w:proofErr w:type="spellEnd"/>
                        </w:p>
                        <w:p w:rsidR="008373CE" w:rsidRPr="004C3A09" w:rsidRDefault="008373CE" w:rsidP="004C3A09">
                          <w:pPr>
                            <w:pStyle w:val="Sansinterligne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14"/>
                              <w:szCs w:val="20"/>
                            </w:rPr>
                          </w:pPr>
                          <w:r w:rsidRPr="004C3A09">
                            <w:rPr>
                              <w:rFonts w:ascii="Times New Roman" w:hAnsi="Times New Roman"/>
                              <w:b/>
                              <w:i/>
                              <w:sz w:val="14"/>
                              <w:szCs w:val="20"/>
                            </w:rPr>
                            <w:t>Inscrite au répertoire des associations et organisations de la Commission Nationale des Droits de l’Homme et des Libertés</w:t>
                          </w:r>
                        </w:p>
                        <w:p w:rsidR="008373CE" w:rsidRPr="00792F03" w:rsidRDefault="008373CE" w:rsidP="004C3A09">
                          <w:pPr>
                            <w:pStyle w:val="Sansinterligne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792F03"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18"/>
                            </w:rPr>
                            <w:t xml:space="preserve">      Email : </w:t>
                          </w:r>
                          <w:hyperlink r:id="rId1" w:history="1">
                            <w:r w:rsidRPr="00792F03">
                              <w:rPr>
                                <w:rStyle w:val="Lienhypertexte"/>
                                <w:rFonts w:ascii="Times New Roman" w:hAnsi="Times New Roman"/>
                                <w:b/>
                                <w:i/>
                                <w:sz w:val="18"/>
                                <w:szCs w:val="18"/>
                              </w:rPr>
                              <w:t>wissumate@yahoo.com</w:t>
                            </w:r>
                          </w:hyperlink>
                          <w:r w:rsidRPr="00792F03"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  <w:szCs w:val="18"/>
                            </w:rPr>
                            <w:t>; Tél : (00237) 242137917, 677921662, 694721890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1" type="#_x0000_t202" style="position:absolute;margin-left:52.7pt;margin-top:11.3pt;width:422.05pt;height:4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" stroked="f">
              <v:textbox inset="0,0,0,0">
                <w:txbxContent>
                  <w:p w:rsidR="008373CE" w:rsidRPr="004C3A09" w:rsidRDefault="008373CE" w:rsidP="004C3A09">
                    <w:pPr>
                      <w:pStyle w:val="Sansinterligne"/>
                      <w:jc w:val="center"/>
                      <w:rPr>
                        <w:rFonts w:ascii="Times New Roman" w:hAnsi="Times New Roman"/>
                        <w:b/>
                        <w:sz w:val="28"/>
                      </w:rPr>
                    </w:pPr>
                    <w:r w:rsidRPr="004C3A09">
                      <w:rPr>
                        <w:rFonts w:ascii="Times New Roman" w:hAnsi="Times New Roman"/>
                        <w:b/>
                        <w:sz w:val="28"/>
                      </w:rPr>
                      <w:t>WISSÛMATÊ</w:t>
                    </w:r>
                  </w:p>
                  <w:p w:rsidR="008373CE" w:rsidRPr="004C3A09" w:rsidRDefault="008373CE" w:rsidP="004C3A09">
                    <w:pPr>
                      <w:pStyle w:val="Sansinterligne"/>
                      <w:jc w:val="center"/>
                      <w:rPr>
                        <w:rFonts w:ascii="Times New Roman" w:hAnsi="Times New Roman"/>
                        <w:b/>
                        <w:i/>
                        <w:sz w:val="18"/>
                        <w:szCs w:val="20"/>
                      </w:rPr>
                    </w:pPr>
                    <w:r w:rsidRPr="004C3A09">
                      <w:rPr>
                        <w:rFonts w:ascii="Times New Roman" w:hAnsi="Times New Roman"/>
                        <w:b/>
                        <w:i/>
                        <w:sz w:val="18"/>
                        <w:szCs w:val="20"/>
                      </w:rPr>
                      <w:t xml:space="preserve">Association de promotion des cultures et d’harmonisation des langues </w:t>
                    </w:r>
                    <w:proofErr w:type="spellStart"/>
                    <w:r w:rsidRPr="004C3A09">
                      <w:rPr>
                        <w:rFonts w:ascii="Times New Roman" w:hAnsi="Times New Roman"/>
                        <w:b/>
                        <w:i/>
                        <w:sz w:val="18"/>
                        <w:szCs w:val="20"/>
                      </w:rPr>
                      <w:t>Ukî</w:t>
                    </w:r>
                    <w:proofErr w:type="spellEnd"/>
                  </w:p>
                  <w:p w:rsidR="008373CE" w:rsidRPr="004C3A09" w:rsidRDefault="008373CE" w:rsidP="004C3A09">
                    <w:pPr>
                      <w:pStyle w:val="Sansinterligne"/>
                      <w:jc w:val="center"/>
                      <w:rPr>
                        <w:rFonts w:ascii="Times New Roman" w:hAnsi="Times New Roman"/>
                        <w:b/>
                        <w:i/>
                        <w:sz w:val="14"/>
                        <w:szCs w:val="20"/>
                      </w:rPr>
                    </w:pPr>
                    <w:r w:rsidRPr="004C3A09">
                      <w:rPr>
                        <w:rFonts w:ascii="Times New Roman" w:hAnsi="Times New Roman"/>
                        <w:b/>
                        <w:i/>
                        <w:sz w:val="14"/>
                        <w:szCs w:val="20"/>
                      </w:rPr>
                      <w:t>Inscrite au répertoire des associations et organisations de la Commission Nationale des Droits de l’Homme et des Libertés</w:t>
                    </w:r>
                  </w:p>
                  <w:p w:rsidR="008373CE" w:rsidRPr="00792F03" w:rsidRDefault="008373CE" w:rsidP="004C3A09">
                    <w:pPr>
                      <w:pStyle w:val="Sansinterligne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792F03">
                      <w:rPr>
                        <w:rFonts w:ascii="Times New Roman" w:hAnsi="Times New Roman"/>
                        <w:b/>
                        <w:i/>
                        <w:sz w:val="18"/>
                        <w:szCs w:val="18"/>
                      </w:rPr>
                      <w:t xml:space="preserve">      Email : </w:t>
                    </w:r>
                    <w:hyperlink r:id="rId2" w:history="1">
                      <w:r w:rsidRPr="00792F03">
                        <w:rPr>
                          <w:rStyle w:val="Lienhypertexte"/>
                          <w:rFonts w:ascii="Times New Roman" w:hAnsi="Times New Roman"/>
                          <w:b/>
                          <w:i/>
                          <w:sz w:val="18"/>
                          <w:szCs w:val="18"/>
                        </w:rPr>
                        <w:t>wissumate@yahoo.com</w:t>
                      </w:r>
                    </w:hyperlink>
                    <w:r w:rsidRPr="00792F03">
                      <w:rPr>
                        <w:rFonts w:ascii="Times New Roman" w:hAnsi="Times New Roman"/>
                        <w:b/>
                        <w:i/>
                        <w:sz w:val="18"/>
                        <w:szCs w:val="18"/>
                      </w:rPr>
                      <w:t>; Tél : (00237) 242137917, 677921662, 694721890</w:t>
                    </w:r>
                  </w:p>
                </w:txbxContent>
              </v:textbox>
            </v:shape>
          </w:pict>
        </mc:Fallback>
      </mc:AlternateContent>
    </w:r>
    <w:r>
      <w:rPr>
        <w:rFonts w:eastAsiaTheme="majorEastAsia"/>
        <w:noProof/>
        <w:sz w:val="28"/>
        <w:szCs w:val="32"/>
      </w:rPr>
      <w:drawing>
        <wp:anchor distT="0" distB="0" distL="114300" distR="114300" simplePos="0" relativeHeight="25167155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36410" cy="6859270"/>
          <wp:effectExtent l="0" t="0" r="2540" b="0"/>
          <wp:wrapNone/>
          <wp:docPr id="51" name="Image 51" descr="Logo Wissûmatê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 Wissûmatê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6410" cy="685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ajorEastAsia"/>
        <w:sz w:val="28"/>
        <w:szCs w:val="32"/>
      </w:rPr>
      <w:t xml:space="preserve">                                                                                                                                                                                       </w:t>
    </w:r>
    <w:r w:rsidRPr="004C3A09">
      <w:rPr>
        <w:rFonts w:eastAsiaTheme="majorEastAsia"/>
        <w:noProof/>
        <w:sz w:val="28"/>
        <w:szCs w:val="32"/>
      </w:rPr>
      <w:drawing>
        <wp:inline distT="0" distB="0" distL="0" distR="0">
          <wp:extent cx="590550" cy="586099"/>
          <wp:effectExtent l="19050" t="0" r="0" b="0"/>
          <wp:docPr id="52" name="Image 2" descr="Fia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ak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01764" cy="597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Theme="majorEastAsia"/>
        <w:sz w:val="28"/>
        <w:szCs w:val="32"/>
      </w:rPr>
      <w:t xml:space="preserve">                                                                                                                          </w:t>
    </w:r>
    <w:r w:rsidRPr="00883B76">
      <w:rPr>
        <w:rFonts w:eastAsiaTheme="majorEastAsia"/>
        <w:noProof/>
        <w:sz w:val="28"/>
        <w:szCs w:val="32"/>
      </w:rPr>
      <w:drawing>
        <wp:inline distT="0" distB="0" distL="0" distR="0">
          <wp:extent cx="590550" cy="586099"/>
          <wp:effectExtent l="19050" t="0" r="0" b="0"/>
          <wp:docPr id="53" name="Image 2" descr="Fia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ak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550" cy="586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Default="008373CE">
    <w:pPr>
      <w:pStyle w:val="En-tte"/>
    </w:pPr>
    <w:r>
      <w:rPr>
        <w:noProof/>
      </w:rPr>
      <w:drawing>
        <wp:anchor distT="0" distB="0" distL="114300" distR="114300" simplePos="0" relativeHeight="2516695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61810" cy="6884670"/>
          <wp:effectExtent l="0" t="0" r="0" b="0"/>
          <wp:wrapNone/>
          <wp:docPr id="54" name="Image 54" descr="Logo Wissûmatê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 Wissûmatê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1810" cy="688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Default="008373CE">
    <w:pPr>
      <w:pStyle w:val="En-tte"/>
    </w:pPr>
    <w:r>
      <w:rPr>
        <w:noProof/>
      </w:rPr>
      <w:drawing>
        <wp:anchor distT="0" distB="0" distL="114300" distR="114300" simplePos="0" relativeHeight="25167564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61810" cy="6884670"/>
          <wp:effectExtent l="0" t="0" r="0" b="0"/>
          <wp:wrapNone/>
          <wp:docPr id="237" name="Image 237" descr="Logo Wissûmatê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Wissûmatê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1810" cy="688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CE" w:rsidRPr="0016012B" w:rsidRDefault="008373CE" w:rsidP="0016012B">
    <w:pPr>
      <w:pStyle w:val="En-tte"/>
      <w:rPr>
        <w:rFonts w:eastAsia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20B4"/>
    <w:multiLevelType w:val="hybridMultilevel"/>
    <w:tmpl w:val="ECE8122E"/>
    <w:lvl w:ilvl="0" w:tplc="C0B09C4A">
      <w:start w:val="1"/>
      <w:numFmt w:val="low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72EC3"/>
    <w:multiLevelType w:val="hybridMultilevel"/>
    <w:tmpl w:val="0DA6E39A"/>
    <w:lvl w:ilvl="0" w:tplc="D21E4FF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C0100FC"/>
    <w:multiLevelType w:val="hybridMultilevel"/>
    <w:tmpl w:val="E62A71B2"/>
    <w:lvl w:ilvl="0" w:tplc="62DC046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D69AF"/>
    <w:multiLevelType w:val="hybridMultilevel"/>
    <w:tmpl w:val="065A2270"/>
    <w:lvl w:ilvl="0" w:tplc="62DC046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5763E"/>
    <w:multiLevelType w:val="hybridMultilevel"/>
    <w:tmpl w:val="71EE48C2"/>
    <w:lvl w:ilvl="0" w:tplc="85A8E0F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E033D"/>
    <w:multiLevelType w:val="hybridMultilevel"/>
    <w:tmpl w:val="2A80F15E"/>
    <w:lvl w:ilvl="0" w:tplc="32289F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4754B"/>
    <w:multiLevelType w:val="hybridMultilevel"/>
    <w:tmpl w:val="84063BAA"/>
    <w:lvl w:ilvl="0" w:tplc="DB7E34CE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620AB1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B26EA"/>
    <w:multiLevelType w:val="hybridMultilevel"/>
    <w:tmpl w:val="E6F0391E"/>
    <w:lvl w:ilvl="0" w:tplc="D1D68E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C0C560C"/>
    <w:multiLevelType w:val="hybridMultilevel"/>
    <w:tmpl w:val="67605480"/>
    <w:lvl w:ilvl="0" w:tplc="62DC046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801B6"/>
    <w:multiLevelType w:val="hybridMultilevel"/>
    <w:tmpl w:val="03B0F6A4"/>
    <w:lvl w:ilvl="0" w:tplc="FC026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4C3675"/>
    <w:multiLevelType w:val="hybridMultilevel"/>
    <w:tmpl w:val="CBCC00E4"/>
    <w:lvl w:ilvl="0" w:tplc="05447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C30C7"/>
    <w:multiLevelType w:val="hybridMultilevel"/>
    <w:tmpl w:val="AE741828"/>
    <w:lvl w:ilvl="0" w:tplc="0052953C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B4682"/>
    <w:multiLevelType w:val="hybridMultilevel"/>
    <w:tmpl w:val="685C0A14"/>
    <w:lvl w:ilvl="0" w:tplc="FF7E34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53F2F"/>
    <w:multiLevelType w:val="hybridMultilevel"/>
    <w:tmpl w:val="570037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93611"/>
    <w:multiLevelType w:val="hybridMultilevel"/>
    <w:tmpl w:val="0BF89D8C"/>
    <w:lvl w:ilvl="0" w:tplc="62DC046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361D70"/>
    <w:multiLevelType w:val="hybridMultilevel"/>
    <w:tmpl w:val="CC86E7B0"/>
    <w:lvl w:ilvl="0" w:tplc="247C2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4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14"/>
  </w:num>
  <w:num w:numId="12">
    <w:abstractNumId w:val="2"/>
  </w:num>
  <w:num w:numId="13">
    <w:abstractNumId w:val="3"/>
  </w:num>
  <w:num w:numId="14">
    <w:abstractNumId w:val="12"/>
  </w:num>
  <w:num w:numId="15">
    <w:abstractNumId w:val="0"/>
  </w:num>
  <w:num w:numId="16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5B"/>
    <w:rsid w:val="0000070E"/>
    <w:rsid w:val="00003998"/>
    <w:rsid w:val="000040C1"/>
    <w:rsid w:val="00004732"/>
    <w:rsid w:val="0000476F"/>
    <w:rsid w:val="00005714"/>
    <w:rsid w:val="000057F6"/>
    <w:rsid w:val="00005E40"/>
    <w:rsid w:val="000061A8"/>
    <w:rsid w:val="0000654D"/>
    <w:rsid w:val="00007F6E"/>
    <w:rsid w:val="0001020C"/>
    <w:rsid w:val="000113B1"/>
    <w:rsid w:val="00012686"/>
    <w:rsid w:val="0001277D"/>
    <w:rsid w:val="00012EB0"/>
    <w:rsid w:val="000133A9"/>
    <w:rsid w:val="00013780"/>
    <w:rsid w:val="0001588C"/>
    <w:rsid w:val="00017DC8"/>
    <w:rsid w:val="0002002B"/>
    <w:rsid w:val="00021953"/>
    <w:rsid w:val="00025126"/>
    <w:rsid w:val="000258E4"/>
    <w:rsid w:val="0002598B"/>
    <w:rsid w:val="00025F1A"/>
    <w:rsid w:val="000300A9"/>
    <w:rsid w:val="00030C6A"/>
    <w:rsid w:val="00030CE2"/>
    <w:rsid w:val="0003457E"/>
    <w:rsid w:val="00034DA2"/>
    <w:rsid w:val="00034DB5"/>
    <w:rsid w:val="0004171F"/>
    <w:rsid w:val="00041E82"/>
    <w:rsid w:val="00042CAE"/>
    <w:rsid w:val="00043693"/>
    <w:rsid w:val="00043BFF"/>
    <w:rsid w:val="00043D8F"/>
    <w:rsid w:val="00044CDA"/>
    <w:rsid w:val="000468D1"/>
    <w:rsid w:val="00047855"/>
    <w:rsid w:val="00050534"/>
    <w:rsid w:val="00051205"/>
    <w:rsid w:val="0005152B"/>
    <w:rsid w:val="00052B1D"/>
    <w:rsid w:val="0005415D"/>
    <w:rsid w:val="000548CB"/>
    <w:rsid w:val="00054966"/>
    <w:rsid w:val="000573F9"/>
    <w:rsid w:val="0005793D"/>
    <w:rsid w:val="00057A73"/>
    <w:rsid w:val="00057C16"/>
    <w:rsid w:val="00060019"/>
    <w:rsid w:val="000610E7"/>
    <w:rsid w:val="000631E5"/>
    <w:rsid w:val="000640FA"/>
    <w:rsid w:val="00065BFE"/>
    <w:rsid w:val="0006764B"/>
    <w:rsid w:val="000708B1"/>
    <w:rsid w:val="0007128D"/>
    <w:rsid w:val="00071DE0"/>
    <w:rsid w:val="00073410"/>
    <w:rsid w:val="000741B1"/>
    <w:rsid w:val="00076BAD"/>
    <w:rsid w:val="00080119"/>
    <w:rsid w:val="0008038E"/>
    <w:rsid w:val="0008070B"/>
    <w:rsid w:val="000807A9"/>
    <w:rsid w:val="000816DA"/>
    <w:rsid w:val="00081A10"/>
    <w:rsid w:val="000832AC"/>
    <w:rsid w:val="000852FB"/>
    <w:rsid w:val="00086ACD"/>
    <w:rsid w:val="0009030B"/>
    <w:rsid w:val="00090502"/>
    <w:rsid w:val="000909D7"/>
    <w:rsid w:val="00090A96"/>
    <w:rsid w:val="0009183D"/>
    <w:rsid w:val="000924A9"/>
    <w:rsid w:val="00093CD5"/>
    <w:rsid w:val="00096DF1"/>
    <w:rsid w:val="00096F9A"/>
    <w:rsid w:val="00097E35"/>
    <w:rsid w:val="000A0471"/>
    <w:rsid w:val="000A0BE4"/>
    <w:rsid w:val="000A0C26"/>
    <w:rsid w:val="000A1280"/>
    <w:rsid w:val="000A169D"/>
    <w:rsid w:val="000A519A"/>
    <w:rsid w:val="000A5FBD"/>
    <w:rsid w:val="000A602C"/>
    <w:rsid w:val="000A7503"/>
    <w:rsid w:val="000A7D4D"/>
    <w:rsid w:val="000B1283"/>
    <w:rsid w:val="000B22FF"/>
    <w:rsid w:val="000B4160"/>
    <w:rsid w:val="000B5834"/>
    <w:rsid w:val="000B66AC"/>
    <w:rsid w:val="000B6EA8"/>
    <w:rsid w:val="000C083A"/>
    <w:rsid w:val="000C29D7"/>
    <w:rsid w:val="000C2E05"/>
    <w:rsid w:val="000C694F"/>
    <w:rsid w:val="000C6AD5"/>
    <w:rsid w:val="000D29C9"/>
    <w:rsid w:val="000D2AEC"/>
    <w:rsid w:val="000D3CB7"/>
    <w:rsid w:val="000D4646"/>
    <w:rsid w:val="000D4D71"/>
    <w:rsid w:val="000D5955"/>
    <w:rsid w:val="000D7814"/>
    <w:rsid w:val="000E0883"/>
    <w:rsid w:val="000E1EFE"/>
    <w:rsid w:val="000E2DC2"/>
    <w:rsid w:val="000E38B4"/>
    <w:rsid w:val="000E408C"/>
    <w:rsid w:val="000E5843"/>
    <w:rsid w:val="000E5AC5"/>
    <w:rsid w:val="000E5B7C"/>
    <w:rsid w:val="000E5C51"/>
    <w:rsid w:val="000E6226"/>
    <w:rsid w:val="000E68EA"/>
    <w:rsid w:val="000E6961"/>
    <w:rsid w:val="000E6BC1"/>
    <w:rsid w:val="000E7277"/>
    <w:rsid w:val="000F08E8"/>
    <w:rsid w:val="000F1FB0"/>
    <w:rsid w:val="000F287F"/>
    <w:rsid w:val="000F4E41"/>
    <w:rsid w:val="000F7BB5"/>
    <w:rsid w:val="0010097A"/>
    <w:rsid w:val="00100B14"/>
    <w:rsid w:val="001021A9"/>
    <w:rsid w:val="001032AC"/>
    <w:rsid w:val="00103E46"/>
    <w:rsid w:val="00105A37"/>
    <w:rsid w:val="001069D0"/>
    <w:rsid w:val="00107E77"/>
    <w:rsid w:val="0011010C"/>
    <w:rsid w:val="00110766"/>
    <w:rsid w:val="00111CEB"/>
    <w:rsid w:val="00112936"/>
    <w:rsid w:val="00113666"/>
    <w:rsid w:val="00114F98"/>
    <w:rsid w:val="00116264"/>
    <w:rsid w:val="00120975"/>
    <w:rsid w:val="0012263E"/>
    <w:rsid w:val="00123106"/>
    <w:rsid w:val="001238AE"/>
    <w:rsid w:val="00124943"/>
    <w:rsid w:val="00125658"/>
    <w:rsid w:val="00125EF7"/>
    <w:rsid w:val="00127F6A"/>
    <w:rsid w:val="00131427"/>
    <w:rsid w:val="0013297D"/>
    <w:rsid w:val="00132D1B"/>
    <w:rsid w:val="00132DAC"/>
    <w:rsid w:val="00133D87"/>
    <w:rsid w:val="00133FD6"/>
    <w:rsid w:val="00134835"/>
    <w:rsid w:val="00135708"/>
    <w:rsid w:val="00136A42"/>
    <w:rsid w:val="00136A86"/>
    <w:rsid w:val="00137BD0"/>
    <w:rsid w:val="0014153E"/>
    <w:rsid w:val="00142A32"/>
    <w:rsid w:val="00144C2D"/>
    <w:rsid w:val="00145B9A"/>
    <w:rsid w:val="00146269"/>
    <w:rsid w:val="0014631C"/>
    <w:rsid w:val="0014698E"/>
    <w:rsid w:val="00146E37"/>
    <w:rsid w:val="00147520"/>
    <w:rsid w:val="00150BBC"/>
    <w:rsid w:val="00150C18"/>
    <w:rsid w:val="00151724"/>
    <w:rsid w:val="001521B7"/>
    <w:rsid w:val="001526FC"/>
    <w:rsid w:val="0015298C"/>
    <w:rsid w:val="00154516"/>
    <w:rsid w:val="00154763"/>
    <w:rsid w:val="00154B27"/>
    <w:rsid w:val="00154D60"/>
    <w:rsid w:val="00156570"/>
    <w:rsid w:val="0016012B"/>
    <w:rsid w:val="00160F1C"/>
    <w:rsid w:val="001611EF"/>
    <w:rsid w:val="00161EFA"/>
    <w:rsid w:val="00161F18"/>
    <w:rsid w:val="00161FD1"/>
    <w:rsid w:val="00162210"/>
    <w:rsid w:val="00164C12"/>
    <w:rsid w:val="001671A2"/>
    <w:rsid w:val="00167422"/>
    <w:rsid w:val="00167E46"/>
    <w:rsid w:val="001706DF"/>
    <w:rsid w:val="00171014"/>
    <w:rsid w:val="00171688"/>
    <w:rsid w:val="00171865"/>
    <w:rsid w:val="00171CE6"/>
    <w:rsid w:val="00171DE5"/>
    <w:rsid w:val="00171F6F"/>
    <w:rsid w:val="00173EB3"/>
    <w:rsid w:val="00174D5C"/>
    <w:rsid w:val="00177011"/>
    <w:rsid w:val="001808F8"/>
    <w:rsid w:val="00180CDD"/>
    <w:rsid w:val="0018134C"/>
    <w:rsid w:val="00181CC4"/>
    <w:rsid w:val="001850C6"/>
    <w:rsid w:val="001851D2"/>
    <w:rsid w:val="0018590E"/>
    <w:rsid w:val="00185A10"/>
    <w:rsid w:val="001865E6"/>
    <w:rsid w:val="00186864"/>
    <w:rsid w:val="00187FD8"/>
    <w:rsid w:val="00190BFF"/>
    <w:rsid w:val="00191F50"/>
    <w:rsid w:val="00192313"/>
    <w:rsid w:val="00193AD6"/>
    <w:rsid w:val="00193DD1"/>
    <w:rsid w:val="00195948"/>
    <w:rsid w:val="00195971"/>
    <w:rsid w:val="0019758D"/>
    <w:rsid w:val="00197625"/>
    <w:rsid w:val="001A3C06"/>
    <w:rsid w:val="001A449C"/>
    <w:rsid w:val="001A4510"/>
    <w:rsid w:val="001A47C3"/>
    <w:rsid w:val="001B02B9"/>
    <w:rsid w:val="001B0ECF"/>
    <w:rsid w:val="001B1061"/>
    <w:rsid w:val="001B2174"/>
    <w:rsid w:val="001B24A9"/>
    <w:rsid w:val="001B3C93"/>
    <w:rsid w:val="001B4DCB"/>
    <w:rsid w:val="001B505A"/>
    <w:rsid w:val="001B5A03"/>
    <w:rsid w:val="001B6DF0"/>
    <w:rsid w:val="001B7408"/>
    <w:rsid w:val="001B7B3A"/>
    <w:rsid w:val="001C0654"/>
    <w:rsid w:val="001C072D"/>
    <w:rsid w:val="001C08C4"/>
    <w:rsid w:val="001C0B82"/>
    <w:rsid w:val="001C1B71"/>
    <w:rsid w:val="001C2CB1"/>
    <w:rsid w:val="001C35ED"/>
    <w:rsid w:val="001C4756"/>
    <w:rsid w:val="001C5A17"/>
    <w:rsid w:val="001C5D83"/>
    <w:rsid w:val="001C6475"/>
    <w:rsid w:val="001C731F"/>
    <w:rsid w:val="001D0C2E"/>
    <w:rsid w:val="001D1C54"/>
    <w:rsid w:val="001D2E51"/>
    <w:rsid w:val="001D4979"/>
    <w:rsid w:val="001D4A4D"/>
    <w:rsid w:val="001D50B9"/>
    <w:rsid w:val="001D7650"/>
    <w:rsid w:val="001E2AF5"/>
    <w:rsid w:val="001E392B"/>
    <w:rsid w:val="001E68DF"/>
    <w:rsid w:val="001F051B"/>
    <w:rsid w:val="001F0DAF"/>
    <w:rsid w:val="001F1298"/>
    <w:rsid w:val="001F19BF"/>
    <w:rsid w:val="001F2887"/>
    <w:rsid w:val="001F2F72"/>
    <w:rsid w:val="001F2FD4"/>
    <w:rsid w:val="001F3273"/>
    <w:rsid w:val="001F4EF2"/>
    <w:rsid w:val="001F6970"/>
    <w:rsid w:val="001F6C0F"/>
    <w:rsid w:val="002000B1"/>
    <w:rsid w:val="00201A5B"/>
    <w:rsid w:val="00202818"/>
    <w:rsid w:val="00202C09"/>
    <w:rsid w:val="002049CC"/>
    <w:rsid w:val="00205047"/>
    <w:rsid w:val="002051A3"/>
    <w:rsid w:val="002053D5"/>
    <w:rsid w:val="002072DA"/>
    <w:rsid w:val="00207B35"/>
    <w:rsid w:val="00207CC2"/>
    <w:rsid w:val="00210830"/>
    <w:rsid w:val="00211210"/>
    <w:rsid w:val="0021286E"/>
    <w:rsid w:val="00212BE5"/>
    <w:rsid w:val="002131BB"/>
    <w:rsid w:val="002131EF"/>
    <w:rsid w:val="002150D4"/>
    <w:rsid w:val="00215C31"/>
    <w:rsid w:val="00215F20"/>
    <w:rsid w:val="00215F24"/>
    <w:rsid w:val="0021670A"/>
    <w:rsid w:val="00217BF8"/>
    <w:rsid w:val="002225B0"/>
    <w:rsid w:val="00223F6E"/>
    <w:rsid w:val="002312C5"/>
    <w:rsid w:val="002314BB"/>
    <w:rsid w:val="00233B74"/>
    <w:rsid w:val="00233C08"/>
    <w:rsid w:val="00234858"/>
    <w:rsid w:val="002361F8"/>
    <w:rsid w:val="002368B0"/>
    <w:rsid w:val="00241E21"/>
    <w:rsid w:val="002420B2"/>
    <w:rsid w:val="00245311"/>
    <w:rsid w:val="00246572"/>
    <w:rsid w:val="002468BB"/>
    <w:rsid w:val="002501E4"/>
    <w:rsid w:val="00250ABE"/>
    <w:rsid w:val="00251B81"/>
    <w:rsid w:val="00252564"/>
    <w:rsid w:val="0025273A"/>
    <w:rsid w:val="00255BFA"/>
    <w:rsid w:val="0025615D"/>
    <w:rsid w:val="00257905"/>
    <w:rsid w:val="00261CCB"/>
    <w:rsid w:val="00262EF9"/>
    <w:rsid w:val="002632CA"/>
    <w:rsid w:val="00263642"/>
    <w:rsid w:val="0026435B"/>
    <w:rsid w:val="002650A7"/>
    <w:rsid w:val="0026699A"/>
    <w:rsid w:val="00267509"/>
    <w:rsid w:val="00267CB6"/>
    <w:rsid w:val="002707CB"/>
    <w:rsid w:val="00270C4A"/>
    <w:rsid w:val="002717C0"/>
    <w:rsid w:val="00272018"/>
    <w:rsid w:val="002731EC"/>
    <w:rsid w:val="00273794"/>
    <w:rsid w:val="00273CB9"/>
    <w:rsid w:val="00275052"/>
    <w:rsid w:val="00275140"/>
    <w:rsid w:val="0027591E"/>
    <w:rsid w:val="002762B4"/>
    <w:rsid w:val="00277ED1"/>
    <w:rsid w:val="00280135"/>
    <w:rsid w:val="002805E1"/>
    <w:rsid w:val="00282C06"/>
    <w:rsid w:val="002832F7"/>
    <w:rsid w:val="00284136"/>
    <w:rsid w:val="00284455"/>
    <w:rsid w:val="0028650B"/>
    <w:rsid w:val="0028691B"/>
    <w:rsid w:val="00286B73"/>
    <w:rsid w:val="00286C31"/>
    <w:rsid w:val="00291371"/>
    <w:rsid w:val="0029165B"/>
    <w:rsid w:val="002923BE"/>
    <w:rsid w:val="002924A5"/>
    <w:rsid w:val="00293289"/>
    <w:rsid w:val="00294CE1"/>
    <w:rsid w:val="00296D4E"/>
    <w:rsid w:val="00296DF5"/>
    <w:rsid w:val="00297133"/>
    <w:rsid w:val="0029795B"/>
    <w:rsid w:val="002A0FB3"/>
    <w:rsid w:val="002A14D1"/>
    <w:rsid w:val="002A29A7"/>
    <w:rsid w:val="002A42D6"/>
    <w:rsid w:val="002A4400"/>
    <w:rsid w:val="002A4773"/>
    <w:rsid w:val="002A5923"/>
    <w:rsid w:val="002A7A3D"/>
    <w:rsid w:val="002B0105"/>
    <w:rsid w:val="002B0A5A"/>
    <w:rsid w:val="002B0BEE"/>
    <w:rsid w:val="002B260F"/>
    <w:rsid w:val="002B37BE"/>
    <w:rsid w:val="002B4CFB"/>
    <w:rsid w:val="002B4E14"/>
    <w:rsid w:val="002B5A3B"/>
    <w:rsid w:val="002B6BBE"/>
    <w:rsid w:val="002C1055"/>
    <w:rsid w:val="002C25C1"/>
    <w:rsid w:val="002C302F"/>
    <w:rsid w:val="002C56F2"/>
    <w:rsid w:val="002C58A5"/>
    <w:rsid w:val="002C5982"/>
    <w:rsid w:val="002C678C"/>
    <w:rsid w:val="002C6EC3"/>
    <w:rsid w:val="002D2A13"/>
    <w:rsid w:val="002D368E"/>
    <w:rsid w:val="002D40ED"/>
    <w:rsid w:val="002D4C09"/>
    <w:rsid w:val="002D53DB"/>
    <w:rsid w:val="002D5F04"/>
    <w:rsid w:val="002D6007"/>
    <w:rsid w:val="002D712C"/>
    <w:rsid w:val="002D7444"/>
    <w:rsid w:val="002D7EBC"/>
    <w:rsid w:val="002E22E9"/>
    <w:rsid w:val="002E27BA"/>
    <w:rsid w:val="002E3ED7"/>
    <w:rsid w:val="002E5060"/>
    <w:rsid w:val="002E515B"/>
    <w:rsid w:val="002F0C35"/>
    <w:rsid w:val="002F7994"/>
    <w:rsid w:val="002F7E95"/>
    <w:rsid w:val="00300883"/>
    <w:rsid w:val="00300A19"/>
    <w:rsid w:val="00300B68"/>
    <w:rsid w:val="0030220D"/>
    <w:rsid w:val="00302656"/>
    <w:rsid w:val="00303F49"/>
    <w:rsid w:val="003040D2"/>
    <w:rsid w:val="00304DE9"/>
    <w:rsid w:val="00304E78"/>
    <w:rsid w:val="00305E9D"/>
    <w:rsid w:val="00307564"/>
    <w:rsid w:val="00307BFF"/>
    <w:rsid w:val="0031025D"/>
    <w:rsid w:val="0031048D"/>
    <w:rsid w:val="0031048F"/>
    <w:rsid w:val="00310CB0"/>
    <w:rsid w:val="00311016"/>
    <w:rsid w:val="003111CE"/>
    <w:rsid w:val="003125FD"/>
    <w:rsid w:val="00312E4B"/>
    <w:rsid w:val="0031304B"/>
    <w:rsid w:val="00315175"/>
    <w:rsid w:val="003163B4"/>
    <w:rsid w:val="003208FD"/>
    <w:rsid w:val="003209DE"/>
    <w:rsid w:val="00320AD2"/>
    <w:rsid w:val="003215C7"/>
    <w:rsid w:val="003251DF"/>
    <w:rsid w:val="003254A9"/>
    <w:rsid w:val="003254FC"/>
    <w:rsid w:val="00326F41"/>
    <w:rsid w:val="0032719A"/>
    <w:rsid w:val="003275CA"/>
    <w:rsid w:val="00330B02"/>
    <w:rsid w:val="00330F1A"/>
    <w:rsid w:val="00331350"/>
    <w:rsid w:val="00332110"/>
    <w:rsid w:val="003332E3"/>
    <w:rsid w:val="00333F2E"/>
    <w:rsid w:val="00333FBE"/>
    <w:rsid w:val="00334C29"/>
    <w:rsid w:val="003356AA"/>
    <w:rsid w:val="00336448"/>
    <w:rsid w:val="00337374"/>
    <w:rsid w:val="003400BC"/>
    <w:rsid w:val="00341B59"/>
    <w:rsid w:val="00341FAF"/>
    <w:rsid w:val="00342B37"/>
    <w:rsid w:val="00342F48"/>
    <w:rsid w:val="00343A75"/>
    <w:rsid w:val="003446CE"/>
    <w:rsid w:val="00344B67"/>
    <w:rsid w:val="00345B52"/>
    <w:rsid w:val="00346A15"/>
    <w:rsid w:val="0035236A"/>
    <w:rsid w:val="00352ED5"/>
    <w:rsid w:val="00352F41"/>
    <w:rsid w:val="003556A2"/>
    <w:rsid w:val="00357CE5"/>
    <w:rsid w:val="003601E2"/>
    <w:rsid w:val="0036108E"/>
    <w:rsid w:val="00361B7E"/>
    <w:rsid w:val="0036263F"/>
    <w:rsid w:val="00365770"/>
    <w:rsid w:val="00366882"/>
    <w:rsid w:val="00367038"/>
    <w:rsid w:val="00370693"/>
    <w:rsid w:val="00370A7A"/>
    <w:rsid w:val="00370B1C"/>
    <w:rsid w:val="00371639"/>
    <w:rsid w:val="00371CF9"/>
    <w:rsid w:val="003726F5"/>
    <w:rsid w:val="00373190"/>
    <w:rsid w:val="00373191"/>
    <w:rsid w:val="0037360D"/>
    <w:rsid w:val="00374CFF"/>
    <w:rsid w:val="003758F7"/>
    <w:rsid w:val="003772A5"/>
    <w:rsid w:val="0037780A"/>
    <w:rsid w:val="00377926"/>
    <w:rsid w:val="00383141"/>
    <w:rsid w:val="003840F2"/>
    <w:rsid w:val="00385529"/>
    <w:rsid w:val="00387C88"/>
    <w:rsid w:val="0039074E"/>
    <w:rsid w:val="0039089F"/>
    <w:rsid w:val="003910D4"/>
    <w:rsid w:val="003910EF"/>
    <w:rsid w:val="00391940"/>
    <w:rsid w:val="00392ABD"/>
    <w:rsid w:val="00393700"/>
    <w:rsid w:val="00393730"/>
    <w:rsid w:val="00393E18"/>
    <w:rsid w:val="00394FB1"/>
    <w:rsid w:val="00395C17"/>
    <w:rsid w:val="00397820"/>
    <w:rsid w:val="00397C9B"/>
    <w:rsid w:val="003A0125"/>
    <w:rsid w:val="003A0629"/>
    <w:rsid w:val="003A06AA"/>
    <w:rsid w:val="003A2329"/>
    <w:rsid w:val="003A30BD"/>
    <w:rsid w:val="003A52DE"/>
    <w:rsid w:val="003A6C56"/>
    <w:rsid w:val="003B0F4D"/>
    <w:rsid w:val="003B0F8E"/>
    <w:rsid w:val="003B34F0"/>
    <w:rsid w:val="003B37FD"/>
    <w:rsid w:val="003B478A"/>
    <w:rsid w:val="003B4C75"/>
    <w:rsid w:val="003B58F0"/>
    <w:rsid w:val="003B76A3"/>
    <w:rsid w:val="003B77EE"/>
    <w:rsid w:val="003B78B4"/>
    <w:rsid w:val="003C095A"/>
    <w:rsid w:val="003C112C"/>
    <w:rsid w:val="003C1A6E"/>
    <w:rsid w:val="003C228C"/>
    <w:rsid w:val="003C3834"/>
    <w:rsid w:val="003C3A33"/>
    <w:rsid w:val="003C4F9F"/>
    <w:rsid w:val="003C61FF"/>
    <w:rsid w:val="003C7508"/>
    <w:rsid w:val="003C76C3"/>
    <w:rsid w:val="003D0C28"/>
    <w:rsid w:val="003D17F4"/>
    <w:rsid w:val="003D2A2B"/>
    <w:rsid w:val="003D38B8"/>
    <w:rsid w:val="003D46FD"/>
    <w:rsid w:val="003D4BFC"/>
    <w:rsid w:val="003D5BEC"/>
    <w:rsid w:val="003D5E15"/>
    <w:rsid w:val="003D5F51"/>
    <w:rsid w:val="003D69E2"/>
    <w:rsid w:val="003D7D8B"/>
    <w:rsid w:val="003E0531"/>
    <w:rsid w:val="003E1DCA"/>
    <w:rsid w:val="003E2002"/>
    <w:rsid w:val="003E4F40"/>
    <w:rsid w:val="003E56EC"/>
    <w:rsid w:val="003E6F8A"/>
    <w:rsid w:val="003E708A"/>
    <w:rsid w:val="003F01F5"/>
    <w:rsid w:val="003F1141"/>
    <w:rsid w:val="003F25A5"/>
    <w:rsid w:val="003F298B"/>
    <w:rsid w:val="003F3D74"/>
    <w:rsid w:val="003F499F"/>
    <w:rsid w:val="003F52ED"/>
    <w:rsid w:val="003F5E8A"/>
    <w:rsid w:val="003F7AB1"/>
    <w:rsid w:val="003F7E37"/>
    <w:rsid w:val="00403E27"/>
    <w:rsid w:val="004056BA"/>
    <w:rsid w:val="004056C7"/>
    <w:rsid w:val="0040612A"/>
    <w:rsid w:val="00407F4E"/>
    <w:rsid w:val="00410394"/>
    <w:rsid w:val="00411941"/>
    <w:rsid w:val="00414F5E"/>
    <w:rsid w:val="00417081"/>
    <w:rsid w:val="0041744F"/>
    <w:rsid w:val="00420637"/>
    <w:rsid w:val="00420ACE"/>
    <w:rsid w:val="00420B7B"/>
    <w:rsid w:val="00421637"/>
    <w:rsid w:val="00421ED1"/>
    <w:rsid w:val="00422200"/>
    <w:rsid w:val="00423E2D"/>
    <w:rsid w:val="0042533B"/>
    <w:rsid w:val="00426117"/>
    <w:rsid w:val="0042648C"/>
    <w:rsid w:val="004267B3"/>
    <w:rsid w:val="00430B59"/>
    <w:rsid w:val="00432A06"/>
    <w:rsid w:val="00432A58"/>
    <w:rsid w:val="0043304F"/>
    <w:rsid w:val="004332D0"/>
    <w:rsid w:val="00434CDA"/>
    <w:rsid w:val="0043544A"/>
    <w:rsid w:val="00436E77"/>
    <w:rsid w:val="00440174"/>
    <w:rsid w:val="0044057C"/>
    <w:rsid w:val="00441221"/>
    <w:rsid w:val="00441F14"/>
    <w:rsid w:val="0044513F"/>
    <w:rsid w:val="00445CDD"/>
    <w:rsid w:val="00446D90"/>
    <w:rsid w:val="00447A59"/>
    <w:rsid w:val="004507F9"/>
    <w:rsid w:val="00453437"/>
    <w:rsid w:val="00453EFE"/>
    <w:rsid w:val="004549F1"/>
    <w:rsid w:val="00454E3D"/>
    <w:rsid w:val="004551FA"/>
    <w:rsid w:val="004552B6"/>
    <w:rsid w:val="00457AC0"/>
    <w:rsid w:val="00460AAD"/>
    <w:rsid w:val="00461101"/>
    <w:rsid w:val="00461609"/>
    <w:rsid w:val="004645F6"/>
    <w:rsid w:val="00464E71"/>
    <w:rsid w:val="004666F0"/>
    <w:rsid w:val="0046697B"/>
    <w:rsid w:val="00466CCC"/>
    <w:rsid w:val="00466D01"/>
    <w:rsid w:val="004721D3"/>
    <w:rsid w:val="004755DC"/>
    <w:rsid w:val="00475668"/>
    <w:rsid w:val="00477915"/>
    <w:rsid w:val="00480E73"/>
    <w:rsid w:val="00482B08"/>
    <w:rsid w:val="00484283"/>
    <w:rsid w:val="00486F49"/>
    <w:rsid w:val="00490417"/>
    <w:rsid w:val="0049123F"/>
    <w:rsid w:val="004916B3"/>
    <w:rsid w:val="0049273B"/>
    <w:rsid w:val="00492C75"/>
    <w:rsid w:val="00493926"/>
    <w:rsid w:val="00493A02"/>
    <w:rsid w:val="00497759"/>
    <w:rsid w:val="004A265F"/>
    <w:rsid w:val="004A3D93"/>
    <w:rsid w:val="004A3E9C"/>
    <w:rsid w:val="004A45BF"/>
    <w:rsid w:val="004A601B"/>
    <w:rsid w:val="004B041A"/>
    <w:rsid w:val="004B31EB"/>
    <w:rsid w:val="004B372E"/>
    <w:rsid w:val="004B3EBC"/>
    <w:rsid w:val="004B5A96"/>
    <w:rsid w:val="004B5F0A"/>
    <w:rsid w:val="004B6CA0"/>
    <w:rsid w:val="004B73EE"/>
    <w:rsid w:val="004B7D55"/>
    <w:rsid w:val="004B7F01"/>
    <w:rsid w:val="004C00D8"/>
    <w:rsid w:val="004C0D10"/>
    <w:rsid w:val="004C23CB"/>
    <w:rsid w:val="004C3A09"/>
    <w:rsid w:val="004C3E9B"/>
    <w:rsid w:val="004C5762"/>
    <w:rsid w:val="004C598C"/>
    <w:rsid w:val="004C65F8"/>
    <w:rsid w:val="004C6C38"/>
    <w:rsid w:val="004C6E75"/>
    <w:rsid w:val="004D08E6"/>
    <w:rsid w:val="004D2A55"/>
    <w:rsid w:val="004D38E8"/>
    <w:rsid w:val="004D552F"/>
    <w:rsid w:val="004D5AA0"/>
    <w:rsid w:val="004D64DD"/>
    <w:rsid w:val="004D6652"/>
    <w:rsid w:val="004D69A5"/>
    <w:rsid w:val="004D70FD"/>
    <w:rsid w:val="004D75F1"/>
    <w:rsid w:val="004D765C"/>
    <w:rsid w:val="004E052E"/>
    <w:rsid w:val="004E0C5E"/>
    <w:rsid w:val="004E1CA1"/>
    <w:rsid w:val="004E473B"/>
    <w:rsid w:val="004E4F8C"/>
    <w:rsid w:val="004E5467"/>
    <w:rsid w:val="004E620E"/>
    <w:rsid w:val="004E65AE"/>
    <w:rsid w:val="004F033F"/>
    <w:rsid w:val="004F0F3F"/>
    <w:rsid w:val="004F30F0"/>
    <w:rsid w:val="004F485B"/>
    <w:rsid w:val="004F5E3E"/>
    <w:rsid w:val="004F619B"/>
    <w:rsid w:val="004F62C9"/>
    <w:rsid w:val="004F656C"/>
    <w:rsid w:val="00500806"/>
    <w:rsid w:val="00501959"/>
    <w:rsid w:val="005022D2"/>
    <w:rsid w:val="0050451E"/>
    <w:rsid w:val="005068DD"/>
    <w:rsid w:val="00506A01"/>
    <w:rsid w:val="00506FFC"/>
    <w:rsid w:val="00510493"/>
    <w:rsid w:val="005104C2"/>
    <w:rsid w:val="005127B9"/>
    <w:rsid w:val="00513FCA"/>
    <w:rsid w:val="0051446F"/>
    <w:rsid w:val="005144A3"/>
    <w:rsid w:val="0051587B"/>
    <w:rsid w:val="00515EE3"/>
    <w:rsid w:val="005173CA"/>
    <w:rsid w:val="00517A3B"/>
    <w:rsid w:val="005203F5"/>
    <w:rsid w:val="00520E07"/>
    <w:rsid w:val="005227B2"/>
    <w:rsid w:val="00522851"/>
    <w:rsid w:val="00523109"/>
    <w:rsid w:val="00523B2B"/>
    <w:rsid w:val="005241F7"/>
    <w:rsid w:val="00524A16"/>
    <w:rsid w:val="005253AB"/>
    <w:rsid w:val="00526084"/>
    <w:rsid w:val="0052634C"/>
    <w:rsid w:val="0052642D"/>
    <w:rsid w:val="00526EDB"/>
    <w:rsid w:val="0052707C"/>
    <w:rsid w:val="00530356"/>
    <w:rsid w:val="00530E69"/>
    <w:rsid w:val="00531BBD"/>
    <w:rsid w:val="00532BF5"/>
    <w:rsid w:val="00533B8E"/>
    <w:rsid w:val="00533CB2"/>
    <w:rsid w:val="00533F1F"/>
    <w:rsid w:val="0053491A"/>
    <w:rsid w:val="005402C1"/>
    <w:rsid w:val="00540564"/>
    <w:rsid w:val="00540A7B"/>
    <w:rsid w:val="00541134"/>
    <w:rsid w:val="00541280"/>
    <w:rsid w:val="00541371"/>
    <w:rsid w:val="005413F6"/>
    <w:rsid w:val="00542B2D"/>
    <w:rsid w:val="00542BE4"/>
    <w:rsid w:val="00543456"/>
    <w:rsid w:val="00543B31"/>
    <w:rsid w:val="0054580D"/>
    <w:rsid w:val="00545D33"/>
    <w:rsid w:val="0054620A"/>
    <w:rsid w:val="00547B42"/>
    <w:rsid w:val="00547ED2"/>
    <w:rsid w:val="00547F97"/>
    <w:rsid w:val="00550892"/>
    <w:rsid w:val="00551B92"/>
    <w:rsid w:val="0055249B"/>
    <w:rsid w:val="0055264A"/>
    <w:rsid w:val="0055332E"/>
    <w:rsid w:val="00554163"/>
    <w:rsid w:val="00554674"/>
    <w:rsid w:val="00554D27"/>
    <w:rsid w:val="0055661A"/>
    <w:rsid w:val="00557DD9"/>
    <w:rsid w:val="00557F99"/>
    <w:rsid w:val="005603A2"/>
    <w:rsid w:val="00560A76"/>
    <w:rsid w:val="005624D2"/>
    <w:rsid w:val="0056275D"/>
    <w:rsid w:val="00562AD3"/>
    <w:rsid w:val="00564909"/>
    <w:rsid w:val="00564D86"/>
    <w:rsid w:val="00565412"/>
    <w:rsid w:val="005654D6"/>
    <w:rsid w:val="00565BB7"/>
    <w:rsid w:val="00566F98"/>
    <w:rsid w:val="00567EF1"/>
    <w:rsid w:val="005729BF"/>
    <w:rsid w:val="00572FED"/>
    <w:rsid w:val="0057339F"/>
    <w:rsid w:val="00574405"/>
    <w:rsid w:val="0057481C"/>
    <w:rsid w:val="005764F0"/>
    <w:rsid w:val="00577EC0"/>
    <w:rsid w:val="00580A0F"/>
    <w:rsid w:val="00581A7B"/>
    <w:rsid w:val="00583872"/>
    <w:rsid w:val="0058443F"/>
    <w:rsid w:val="0058521D"/>
    <w:rsid w:val="00586170"/>
    <w:rsid w:val="00587C12"/>
    <w:rsid w:val="00590D23"/>
    <w:rsid w:val="00592616"/>
    <w:rsid w:val="005930EE"/>
    <w:rsid w:val="005933FB"/>
    <w:rsid w:val="005937C4"/>
    <w:rsid w:val="00593D4B"/>
    <w:rsid w:val="00593E4C"/>
    <w:rsid w:val="00594BC4"/>
    <w:rsid w:val="00596297"/>
    <w:rsid w:val="005973A2"/>
    <w:rsid w:val="00597C7F"/>
    <w:rsid w:val="005A0F0D"/>
    <w:rsid w:val="005A12E7"/>
    <w:rsid w:val="005A1313"/>
    <w:rsid w:val="005A3752"/>
    <w:rsid w:val="005A4F72"/>
    <w:rsid w:val="005A6027"/>
    <w:rsid w:val="005A658F"/>
    <w:rsid w:val="005B0603"/>
    <w:rsid w:val="005B0ACC"/>
    <w:rsid w:val="005B0FC3"/>
    <w:rsid w:val="005B1473"/>
    <w:rsid w:val="005B2365"/>
    <w:rsid w:val="005B30D6"/>
    <w:rsid w:val="005B39C2"/>
    <w:rsid w:val="005B3FFD"/>
    <w:rsid w:val="005B479D"/>
    <w:rsid w:val="005B5D8F"/>
    <w:rsid w:val="005B6064"/>
    <w:rsid w:val="005C0E19"/>
    <w:rsid w:val="005C18AB"/>
    <w:rsid w:val="005C19AA"/>
    <w:rsid w:val="005C22F7"/>
    <w:rsid w:val="005C2BEE"/>
    <w:rsid w:val="005C3111"/>
    <w:rsid w:val="005C40A5"/>
    <w:rsid w:val="005C4735"/>
    <w:rsid w:val="005C4E20"/>
    <w:rsid w:val="005C54DD"/>
    <w:rsid w:val="005C54FE"/>
    <w:rsid w:val="005C704E"/>
    <w:rsid w:val="005C7A5E"/>
    <w:rsid w:val="005D0D80"/>
    <w:rsid w:val="005D17D4"/>
    <w:rsid w:val="005D2967"/>
    <w:rsid w:val="005D3FC5"/>
    <w:rsid w:val="005D5811"/>
    <w:rsid w:val="005D6BD7"/>
    <w:rsid w:val="005D7410"/>
    <w:rsid w:val="005E3386"/>
    <w:rsid w:val="005E41DA"/>
    <w:rsid w:val="005E56E0"/>
    <w:rsid w:val="005E68EC"/>
    <w:rsid w:val="005E747A"/>
    <w:rsid w:val="005E79E0"/>
    <w:rsid w:val="005F230C"/>
    <w:rsid w:val="005F2368"/>
    <w:rsid w:val="005F2839"/>
    <w:rsid w:val="005F330E"/>
    <w:rsid w:val="005F4F0D"/>
    <w:rsid w:val="00601869"/>
    <w:rsid w:val="00601D96"/>
    <w:rsid w:val="00602698"/>
    <w:rsid w:val="00603B5F"/>
    <w:rsid w:val="006048E5"/>
    <w:rsid w:val="006058DD"/>
    <w:rsid w:val="0061158C"/>
    <w:rsid w:val="006121EB"/>
    <w:rsid w:val="0061242E"/>
    <w:rsid w:val="0061258E"/>
    <w:rsid w:val="00613B79"/>
    <w:rsid w:val="00613E87"/>
    <w:rsid w:val="00614C54"/>
    <w:rsid w:val="00615BEF"/>
    <w:rsid w:val="00616266"/>
    <w:rsid w:val="00620ACF"/>
    <w:rsid w:val="00621D0F"/>
    <w:rsid w:val="0062295C"/>
    <w:rsid w:val="00623248"/>
    <w:rsid w:val="0062349F"/>
    <w:rsid w:val="00626981"/>
    <w:rsid w:val="00626DE7"/>
    <w:rsid w:val="00626F65"/>
    <w:rsid w:val="00627461"/>
    <w:rsid w:val="00627D29"/>
    <w:rsid w:val="00630BB2"/>
    <w:rsid w:val="006311FE"/>
    <w:rsid w:val="006314B9"/>
    <w:rsid w:val="0063219B"/>
    <w:rsid w:val="006322DC"/>
    <w:rsid w:val="006353A7"/>
    <w:rsid w:val="00635FF4"/>
    <w:rsid w:val="00636212"/>
    <w:rsid w:val="00637224"/>
    <w:rsid w:val="00637AC4"/>
    <w:rsid w:val="0064120E"/>
    <w:rsid w:val="00642070"/>
    <w:rsid w:val="00642098"/>
    <w:rsid w:val="00642429"/>
    <w:rsid w:val="00644943"/>
    <w:rsid w:val="0064539A"/>
    <w:rsid w:val="00645F2C"/>
    <w:rsid w:val="00647DBA"/>
    <w:rsid w:val="00650A78"/>
    <w:rsid w:val="00650E39"/>
    <w:rsid w:val="006511B8"/>
    <w:rsid w:val="006527F4"/>
    <w:rsid w:val="006531FD"/>
    <w:rsid w:val="0065550D"/>
    <w:rsid w:val="00655ADE"/>
    <w:rsid w:val="00655ED6"/>
    <w:rsid w:val="00657616"/>
    <w:rsid w:val="0066020E"/>
    <w:rsid w:val="006619C3"/>
    <w:rsid w:val="006632DB"/>
    <w:rsid w:val="00663373"/>
    <w:rsid w:val="00663C5E"/>
    <w:rsid w:val="006640FA"/>
    <w:rsid w:val="00667D5F"/>
    <w:rsid w:val="00670A2E"/>
    <w:rsid w:val="006736B7"/>
    <w:rsid w:val="00673BC7"/>
    <w:rsid w:val="006751E3"/>
    <w:rsid w:val="00675B3B"/>
    <w:rsid w:val="00676639"/>
    <w:rsid w:val="00676DC4"/>
    <w:rsid w:val="00680514"/>
    <w:rsid w:val="0068184F"/>
    <w:rsid w:val="00682CA4"/>
    <w:rsid w:val="00683D03"/>
    <w:rsid w:val="006847A2"/>
    <w:rsid w:val="006854F7"/>
    <w:rsid w:val="0068668E"/>
    <w:rsid w:val="00687CC3"/>
    <w:rsid w:val="00690164"/>
    <w:rsid w:val="006907B4"/>
    <w:rsid w:val="0069130C"/>
    <w:rsid w:val="00692E29"/>
    <w:rsid w:val="00692E48"/>
    <w:rsid w:val="0069345F"/>
    <w:rsid w:val="00694781"/>
    <w:rsid w:val="00696841"/>
    <w:rsid w:val="006A01D8"/>
    <w:rsid w:val="006A0F17"/>
    <w:rsid w:val="006A0F2E"/>
    <w:rsid w:val="006A298C"/>
    <w:rsid w:val="006A2D0B"/>
    <w:rsid w:val="006A2E93"/>
    <w:rsid w:val="006A44A0"/>
    <w:rsid w:val="006A7069"/>
    <w:rsid w:val="006A7D38"/>
    <w:rsid w:val="006B07CF"/>
    <w:rsid w:val="006B0863"/>
    <w:rsid w:val="006B0CCF"/>
    <w:rsid w:val="006B1D99"/>
    <w:rsid w:val="006B2936"/>
    <w:rsid w:val="006B3BBD"/>
    <w:rsid w:val="006B6400"/>
    <w:rsid w:val="006B6FAD"/>
    <w:rsid w:val="006B7618"/>
    <w:rsid w:val="006C2AE1"/>
    <w:rsid w:val="006C3A43"/>
    <w:rsid w:val="006C3BC9"/>
    <w:rsid w:val="006C45B9"/>
    <w:rsid w:val="006C7B5C"/>
    <w:rsid w:val="006D0548"/>
    <w:rsid w:val="006D05C0"/>
    <w:rsid w:val="006D0BE7"/>
    <w:rsid w:val="006D13F3"/>
    <w:rsid w:val="006D1906"/>
    <w:rsid w:val="006D21DA"/>
    <w:rsid w:val="006D4286"/>
    <w:rsid w:val="006D461D"/>
    <w:rsid w:val="006D461E"/>
    <w:rsid w:val="006D56D8"/>
    <w:rsid w:val="006D58E0"/>
    <w:rsid w:val="006D5B09"/>
    <w:rsid w:val="006D623B"/>
    <w:rsid w:val="006E0BBD"/>
    <w:rsid w:val="006E0D59"/>
    <w:rsid w:val="006E13A4"/>
    <w:rsid w:val="006E3262"/>
    <w:rsid w:val="006E415C"/>
    <w:rsid w:val="006E4511"/>
    <w:rsid w:val="006E58DA"/>
    <w:rsid w:val="006E7CA7"/>
    <w:rsid w:val="006F0490"/>
    <w:rsid w:val="006F07CE"/>
    <w:rsid w:val="006F0F55"/>
    <w:rsid w:val="006F26BE"/>
    <w:rsid w:val="006F2F42"/>
    <w:rsid w:val="006F5364"/>
    <w:rsid w:val="006F70F6"/>
    <w:rsid w:val="006F7369"/>
    <w:rsid w:val="0070016B"/>
    <w:rsid w:val="00701D1A"/>
    <w:rsid w:val="007029FA"/>
    <w:rsid w:val="00703207"/>
    <w:rsid w:val="0070369F"/>
    <w:rsid w:val="0070504C"/>
    <w:rsid w:val="00707685"/>
    <w:rsid w:val="007076AB"/>
    <w:rsid w:val="00707B75"/>
    <w:rsid w:val="00710799"/>
    <w:rsid w:val="00710A34"/>
    <w:rsid w:val="0071150D"/>
    <w:rsid w:val="007116E2"/>
    <w:rsid w:val="00711777"/>
    <w:rsid w:val="00712729"/>
    <w:rsid w:val="007140C4"/>
    <w:rsid w:val="0071463A"/>
    <w:rsid w:val="00714AE2"/>
    <w:rsid w:val="0071689C"/>
    <w:rsid w:val="00716CA5"/>
    <w:rsid w:val="00720430"/>
    <w:rsid w:val="00720CBD"/>
    <w:rsid w:val="00721719"/>
    <w:rsid w:val="00722287"/>
    <w:rsid w:val="00722289"/>
    <w:rsid w:val="00722A58"/>
    <w:rsid w:val="00723BA7"/>
    <w:rsid w:val="00724BA8"/>
    <w:rsid w:val="0072560A"/>
    <w:rsid w:val="00726C1D"/>
    <w:rsid w:val="00730C1B"/>
    <w:rsid w:val="007318D3"/>
    <w:rsid w:val="00731EB7"/>
    <w:rsid w:val="00732F42"/>
    <w:rsid w:val="00732F95"/>
    <w:rsid w:val="007364C5"/>
    <w:rsid w:val="00736C35"/>
    <w:rsid w:val="00737B78"/>
    <w:rsid w:val="00737E70"/>
    <w:rsid w:val="00740EA6"/>
    <w:rsid w:val="00741391"/>
    <w:rsid w:val="00741E33"/>
    <w:rsid w:val="00742094"/>
    <w:rsid w:val="00742B00"/>
    <w:rsid w:val="00742C4C"/>
    <w:rsid w:val="007438EA"/>
    <w:rsid w:val="00743C38"/>
    <w:rsid w:val="00743E99"/>
    <w:rsid w:val="00744229"/>
    <w:rsid w:val="00744798"/>
    <w:rsid w:val="007450FF"/>
    <w:rsid w:val="007453E9"/>
    <w:rsid w:val="0074572E"/>
    <w:rsid w:val="00746B4A"/>
    <w:rsid w:val="00746F9C"/>
    <w:rsid w:val="00747BAE"/>
    <w:rsid w:val="00747DAF"/>
    <w:rsid w:val="00750633"/>
    <w:rsid w:val="00751EE3"/>
    <w:rsid w:val="00751F5E"/>
    <w:rsid w:val="0075272F"/>
    <w:rsid w:val="0075368B"/>
    <w:rsid w:val="007548AF"/>
    <w:rsid w:val="0075576D"/>
    <w:rsid w:val="00755AD3"/>
    <w:rsid w:val="00756148"/>
    <w:rsid w:val="0075627B"/>
    <w:rsid w:val="00757153"/>
    <w:rsid w:val="00757291"/>
    <w:rsid w:val="007609E9"/>
    <w:rsid w:val="00761D60"/>
    <w:rsid w:val="007621BC"/>
    <w:rsid w:val="00762EDE"/>
    <w:rsid w:val="0076566F"/>
    <w:rsid w:val="0077136D"/>
    <w:rsid w:val="00772C20"/>
    <w:rsid w:val="00775D5E"/>
    <w:rsid w:val="00776B26"/>
    <w:rsid w:val="00780510"/>
    <w:rsid w:val="00780C11"/>
    <w:rsid w:val="00781420"/>
    <w:rsid w:val="007819D7"/>
    <w:rsid w:val="00782BE6"/>
    <w:rsid w:val="00782DD7"/>
    <w:rsid w:val="00782E84"/>
    <w:rsid w:val="00784201"/>
    <w:rsid w:val="00784BD2"/>
    <w:rsid w:val="0078590C"/>
    <w:rsid w:val="00786226"/>
    <w:rsid w:val="00790C81"/>
    <w:rsid w:val="00790D09"/>
    <w:rsid w:val="00792727"/>
    <w:rsid w:val="00792A83"/>
    <w:rsid w:val="00792F03"/>
    <w:rsid w:val="007930AE"/>
    <w:rsid w:val="00793F8F"/>
    <w:rsid w:val="00794AED"/>
    <w:rsid w:val="00795787"/>
    <w:rsid w:val="00797434"/>
    <w:rsid w:val="00797B2F"/>
    <w:rsid w:val="00797BF8"/>
    <w:rsid w:val="007A068E"/>
    <w:rsid w:val="007A0E9B"/>
    <w:rsid w:val="007A1EFC"/>
    <w:rsid w:val="007A2095"/>
    <w:rsid w:val="007A2519"/>
    <w:rsid w:val="007A36BB"/>
    <w:rsid w:val="007A45C9"/>
    <w:rsid w:val="007A5340"/>
    <w:rsid w:val="007A5F7E"/>
    <w:rsid w:val="007A7298"/>
    <w:rsid w:val="007A773E"/>
    <w:rsid w:val="007B00B1"/>
    <w:rsid w:val="007B18CB"/>
    <w:rsid w:val="007B2284"/>
    <w:rsid w:val="007B22EE"/>
    <w:rsid w:val="007B3578"/>
    <w:rsid w:val="007B42D6"/>
    <w:rsid w:val="007B58C8"/>
    <w:rsid w:val="007B61E2"/>
    <w:rsid w:val="007B6527"/>
    <w:rsid w:val="007B6790"/>
    <w:rsid w:val="007C081F"/>
    <w:rsid w:val="007C0E0E"/>
    <w:rsid w:val="007C229C"/>
    <w:rsid w:val="007C3450"/>
    <w:rsid w:val="007C424B"/>
    <w:rsid w:val="007C431D"/>
    <w:rsid w:val="007C5265"/>
    <w:rsid w:val="007C5D5C"/>
    <w:rsid w:val="007C6652"/>
    <w:rsid w:val="007C6773"/>
    <w:rsid w:val="007C7152"/>
    <w:rsid w:val="007D07B6"/>
    <w:rsid w:val="007D1446"/>
    <w:rsid w:val="007D1682"/>
    <w:rsid w:val="007D1AE8"/>
    <w:rsid w:val="007D2807"/>
    <w:rsid w:val="007D2F62"/>
    <w:rsid w:val="007D55C5"/>
    <w:rsid w:val="007D5D7C"/>
    <w:rsid w:val="007D65CD"/>
    <w:rsid w:val="007D66A0"/>
    <w:rsid w:val="007D7213"/>
    <w:rsid w:val="007D7DEE"/>
    <w:rsid w:val="007E0442"/>
    <w:rsid w:val="007E6A86"/>
    <w:rsid w:val="007E6BC3"/>
    <w:rsid w:val="007F1129"/>
    <w:rsid w:val="007F1FD9"/>
    <w:rsid w:val="007F207B"/>
    <w:rsid w:val="007F25B6"/>
    <w:rsid w:val="007F4042"/>
    <w:rsid w:val="007F4749"/>
    <w:rsid w:val="007F5164"/>
    <w:rsid w:val="007F657A"/>
    <w:rsid w:val="007F7757"/>
    <w:rsid w:val="007F7A19"/>
    <w:rsid w:val="007F7E17"/>
    <w:rsid w:val="00801556"/>
    <w:rsid w:val="00802AFE"/>
    <w:rsid w:val="00802E69"/>
    <w:rsid w:val="008039B5"/>
    <w:rsid w:val="00803DB9"/>
    <w:rsid w:val="008040F4"/>
    <w:rsid w:val="008045F8"/>
    <w:rsid w:val="0080484B"/>
    <w:rsid w:val="00804D5A"/>
    <w:rsid w:val="00805529"/>
    <w:rsid w:val="0080591E"/>
    <w:rsid w:val="0080696E"/>
    <w:rsid w:val="00807B38"/>
    <w:rsid w:val="00807EF2"/>
    <w:rsid w:val="008119CF"/>
    <w:rsid w:val="00811C1F"/>
    <w:rsid w:val="0081214B"/>
    <w:rsid w:val="00812F75"/>
    <w:rsid w:val="00814E07"/>
    <w:rsid w:val="00816D5C"/>
    <w:rsid w:val="00817ED0"/>
    <w:rsid w:val="0082015B"/>
    <w:rsid w:val="008203D3"/>
    <w:rsid w:val="00821967"/>
    <w:rsid w:val="00823203"/>
    <w:rsid w:val="00823598"/>
    <w:rsid w:val="008237C3"/>
    <w:rsid w:val="00823B5E"/>
    <w:rsid w:val="008241B8"/>
    <w:rsid w:val="00824813"/>
    <w:rsid w:val="0082556C"/>
    <w:rsid w:val="00826903"/>
    <w:rsid w:val="0083010B"/>
    <w:rsid w:val="00832729"/>
    <w:rsid w:val="00833B8C"/>
    <w:rsid w:val="00833C62"/>
    <w:rsid w:val="00837114"/>
    <w:rsid w:val="0083732A"/>
    <w:rsid w:val="008373CE"/>
    <w:rsid w:val="008408F7"/>
    <w:rsid w:val="00840AB5"/>
    <w:rsid w:val="008421AF"/>
    <w:rsid w:val="008434C0"/>
    <w:rsid w:val="00844EC2"/>
    <w:rsid w:val="00845303"/>
    <w:rsid w:val="00845BF8"/>
    <w:rsid w:val="008464B4"/>
    <w:rsid w:val="00847FFA"/>
    <w:rsid w:val="00850A78"/>
    <w:rsid w:val="00850EE5"/>
    <w:rsid w:val="00853192"/>
    <w:rsid w:val="00854595"/>
    <w:rsid w:val="00854875"/>
    <w:rsid w:val="00856706"/>
    <w:rsid w:val="0086121B"/>
    <w:rsid w:val="00861EC6"/>
    <w:rsid w:val="008633DD"/>
    <w:rsid w:val="00863DDB"/>
    <w:rsid w:val="008649A4"/>
    <w:rsid w:val="00864AD2"/>
    <w:rsid w:val="00865468"/>
    <w:rsid w:val="008678AA"/>
    <w:rsid w:val="00870735"/>
    <w:rsid w:val="00871536"/>
    <w:rsid w:val="008760C1"/>
    <w:rsid w:val="00877EB9"/>
    <w:rsid w:val="00880A8C"/>
    <w:rsid w:val="00881F5D"/>
    <w:rsid w:val="00881FCB"/>
    <w:rsid w:val="00882B3B"/>
    <w:rsid w:val="0088353C"/>
    <w:rsid w:val="00886558"/>
    <w:rsid w:val="00887AA5"/>
    <w:rsid w:val="00891420"/>
    <w:rsid w:val="00891C97"/>
    <w:rsid w:val="00891FAC"/>
    <w:rsid w:val="00893CDC"/>
    <w:rsid w:val="0089434D"/>
    <w:rsid w:val="00894FFF"/>
    <w:rsid w:val="00896BF6"/>
    <w:rsid w:val="00897568"/>
    <w:rsid w:val="008A124B"/>
    <w:rsid w:val="008A2180"/>
    <w:rsid w:val="008A3AF7"/>
    <w:rsid w:val="008A4389"/>
    <w:rsid w:val="008A5965"/>
    <w:rsid w:val="008A5D80"/>
    <w:rsid w:val="008B00F3"/>
    <w:rsid w:val="008B0D4C"/>
    <w:rsid w:val="008B10CF"/>
    <w:rsid w:val="008B1375"/>
    <w:rsid w:val="008B3586"/>
    <w:rsid w:val="008B56B9"/>
    <w:rsid w:val="008B6635"/>
    <w:rsid w:val="008B782B"/>
    <w:rsid w:val="008C11E7"/>
    <w:rsid w:val="008C16F5"/>
    <w:rsid w:val="008C2692"/>
    <w:rsid w:val="008C2C48"/>
    <w:rsid w:val="008C6544"/>
    <w:rsid w:val="008C6CEF"/>
    <w:rsid w:val="008C7A96"/>
    <w:rsid w:val="008D1C5E"/>
    <w:rsid w:val="008D28CA"/>
    <w:rsid w:val="008D50AD"/>
    <w:rsid w:val="008D52DB"/>
    <w:rsid w:val="008D55A0"/>
    <w:rsid w:val="008D5A31"/>
    <w:rsid w:val="008D75DD"/>
    <w:rsid w:val="008E15C6"/>
    <w:rsid w:val="008E2712"/>
    <w:rsid w:val="008E27D7"/>
    <w:rsid w:val="008E2C23"/>
    <w:rsid w:val="008E400D"/>
    <w:rsid w:val="008E5246"/>
    <w:rsid w:val="008E5666"/>
    <w:rsid w:val="008E7283"/>
    <w:rsid w:val="008F0DE9"/>
    <w:rsid w:val="008F26FC"/>
    <w:rsid w:val="008F3382"/>
    <w:rsid w:val="008F38F5"/>
    <w:rsid w:val="008F5F89"/>
    <w:rsid w:val="008F65D5"/>
    <w:rsid w:val="008F7F47"/>
    <w:rsid w:val="009018CE"/>
    <w:rsid w:val="00902FA5"/>
    <w:rsid w:val="0090545D"/>
    <w:rsid w:val="0090652E"/>
    <w:rsid w:val="009066E5"/>
    <w:rsid w:val="0090673F"/>
    <w:rsid w:val="0090718A"/>
    <w:rsid w:val="00907930"/>
    <w:rsid w:val="009137FD"/>
    <w:rsid w:val="00913CF4"/>
    <w:rsid w:val="00915311"/>
    <w:rsid w:val="00915BBD"/>
    <w:rsid w:val="009211F4"/>
    <w:rsid w:val="00922334"/>
    <w:rsid w:val="009225AC"/>
    <w:rsid w:val="00922897"/>
    <w:rsid w:val="00926688"/>
    <w:rsid w:val="00930CA5"/>
    <w:rsid w:val="00932ACE"/>
    <w:rsid w:val="00934164"/>
    <w:rsid w:val="0093606A"/>
    <w:rsid w:val="0093686E"/>
    <w:rsid w:val="00937666"/>
    <w:rsid w:val="00937FB7"/>
    <w:rsid w:val="00940075"/>
    <w:rsid w:val="00941D88"/>
    <w:rsid w:val="00942911"/>
    <w:rsid w:val="00943219"/>
    <w:rsid w:val="00943551"/>
    <w:rsid w:val="00944298"/>
    <w:rsid w:val="00944F4F"/>
    <w:rsid w:val="009455FF"/>
    <w:rsid w:val="0094608E"/>
    <w:rsid w:val="00946699"/>
    <w:rsid w:val="0095118F"/>
    <w:rsid w:val="00951ECE"/>
    <w:rsid w:val="00952575"/>
    <w:rsid w:val="00952EEF"/>
    <w:rsid w:val="00953120"/>
    <w:rsid w:val="00956CA8"/>
    <w:rsid w:val="009577C8"/>
    <w:rsid w:val="00960D49"/>
    <w:rsid w:val="00960D61"/>
    <w:rsid w:val="0096188D"/>
    <w:rsid w:val="00963F78"/>
    <w:rsid w:val="00964623"/>
    <w:rsid w:val="00965A47"/>
    <w:rsid w:val="00965E1E"/>
    <w:rsid w:val="00967F82"/>
    <w:rsid w:val="00970A1E"/>
    <w:rsid w:val="0097529B"/>
    <w:rsid w:val="00976040"/>
    <w:rsid w:val="009775E0"/>
    <w:rsid w:val="009815C4"/>
    <w:rsid w:val="0098168A"/>
    <w:rsid w:val="009817EA"/>
    <w:rsid w:val="00981942"/>
    <w:rsid w:val="00981EBB"/>
    <w:rsid w:val="00982357"/>
    <w:rsid w:val="0098258F"/>
    <w:rsid w:val="00982DA2"/>
    <w:rsid w:val="00983D2F"/>
    <w:rsid w:val="00983E10"/>
    <w:rsid w:val="00984F61"/>
    <w:rsid w:val="009861CF"/>
    <w:rsid w:val="00986E68"/>
    <w:rsid w:val="00990489"/>
    <w:rsid w:val="00991068"/>
    <w:rsid w:val="009932EA"/>
    <w:rsid w:val="00993D23"/>
    <w:rsid w:val="00994EE4"/>
    <w:rsid w:val="00995554"/>
    <w:rsid w:val="00996457"/>
    <w:rsid w:val="009A07FF"/>
    <w:rsid w:val="009A12CC"/>
    <w:rsid w:val="009A27CF"/>
    <w:rsid w:val="009A35CD"/>
    <w:rsid w:val="009A3DB0"/>
    <w:rsid w:val="009A4E51"/>
    <w:rsid w:val="009A55B8"/>
    <w:rsid w:val="009A5F65"/>
    <w:rsid w:val="009B08A6"/>
    <w:rsid w:val="009B14EC"/>
    <w:rsid w:val="009B24AB"/>
    <w:rsid w:val="009B2ED3"/>
    <w:rsid w:val="009B357F"/>
    <w:rsid w:val="009B4F03"/>
    <w:rsid w:val="009B51FC"/>
    <w:rsid w:val="009B7637"/>
    <w:rsid w:val="009C02FA"/>
    <w:rsid w:val="009C22E6"/>
    <w:rsid w:val="009C3D22"/>
    <w:rsid w:val="009C615D"/>
    <w:rsid w:val="009C6A00"/>
    <w:rsid w:val="009C772A"/>
    <w:rsid w:val="009C78F0"/>
    <w:rsid w:val="009D0EEB"/>
    <w:rsid w:val="009D1D2D"/>
    <w:rsid w:val="009D1F64"/>
    <w:rsid w:val="009D3D8F"/>
    <w:rsid w:val="009D592B"/>
    <w:rsid w:val="009D6C58"/>
    <w:rsid w:val="009E026D"/>
    <w:rsid w:val="009E0B7A"/>
    <w:rsid w:val="009E3911"/>
    <w:rsid w:val="009E3BCB"/>
    <w:rsid w:val="009E6564"/>
    <w:rsid w:val="009E6FE1"/>
    <w:rsid w:val="009E71F4"/>
    <w:rsid w:val="009E7399"/>
    <w:rsid w:val="009F027A"/>
    <w:rsid w:val="009F1924"/>
    <w:rsid w:val="009F2BC0"/>
    <w:rsid w:val="009F2E77"/>
    <w:rsid w:val="009F4241"/>
    <w:rsid w:val="009F4FE7"/>
    <w:rsid w:val="009F519E"/>
    <w:rsid w:val="009F59DF"/>
    <w:rsid w:val="009F7351"/>
    <w:rsid w:val="009F770E"/>
    <w:rsid w:val="00A01B1F"/>
    <w:rsid w:val="00A01EF4"/>
    <w:rsid w:val="00A0202F"/>
    <w:rsid w:val="00A02258"/>
    <w:rsid w:val="00A028F7"/>
    <w:rsid w:val="00A04CD2"/>
    <w:rsid w:val="00A05164"/>
    <w:rsid w:val="00A053BB"/>
    <w:rsid w:val="00A06CF9"/>
    <w:rsid w:val="00A14850"/>
    <w:rsid w:val="00A17917"/>
    <w:rsid w:val="00A17E1E"/>
    <w:rsid w:val="00A21388"/>
    <w:rsid w:val="00A21CF0"/>
    <w:rsid w:val="00A22BF5"/>
    <w:rsid w:val="00A234CF"/>
    <w:rsid w:val="00A237A6"/>
    <w:rsid w:val="00A241F1"/>
    <w:rsid w:val="00A2516F"/>
    <w:rsid w:val="00A25BB0"/>
    <w:rsid w:val="00A26200"/>
    <w:rsid w:val="00A277DF"/>
    <w:rsid w:val="00A27938"/>
    <w:rsid w:val="00A27EBE"/>
    <w:rsid w:val="00A31DC9"/>
    <w:rsid w:val="00A32062"/>
    <w:rsid w:val="00A3276F"/>
    <w:rsid w:val="00A32D84"/>
    <w:rsid w:val="00A3359B"/>
    <w:rsid w:val="00A360A7"/>
    <w:rsid w:val="00A404F3"/>
    <w:rsid w:val="00A4316B"/>
    <w:rsid w:val="00A43532"/>
    <w:rsid w:val="00A456C3"/>
    <w:rsid w:val="00A5151F"/>
    <w:rsid w:val="00A51589"/>
    <w:rsid w:val="00A52FCB"/>
    <w:rsid w:val="00A52FF3"/>
    <w:rsid w:val="00A53350"/>
    <w:rsid w:val="00A53A77"/>
    <w:rsid w:val="00A53E08"/>
    <w:rsid w:val="00A53E7A"/>
    <w:rsid w:val="00A54056"/>
    <w:rsid w:val="00A54A16"/>
    <w:rsid w:val="00A54CE6"/>
    <w:rsid w:val="00A55BBB"/>
    <w:rsid w:val="00A56036"/>
    <w:rsid w:val="00A56A53"/>
    <w:rsid w:val="00A56FC8"/>
    <w:rsid w:val="00A57F5F"/>
    <w:rsid w:val="00A606C8"/>
    <w:rsid w:val="00A60A65"/>
    <w:rsid w:val="00A61E83"/>
    <w:rsid w:val="00A62122"/>
    <w:rsid w:val="00A62314"/>
    <w:rsid w:val="00A62925"/>
    <w:rsid w:val="00A65235"/>
    <w:rsid w:val="00A65A81"/>
    <w:rsid w:val="00A66083"/>
    <w:rsid w:val="00A6686A"/>
    <w:rsid w:val="00A674FB"/>
    <w:rsid w:val="00A714CB"/>
    <w:rsid w:val="00A73370"/>
    <w:rsid w:val="00A74B60"/>
    <w:rsid w:val="00A76037"/>
    <w:rsid w:val="00A76AB7"/>
    <w:rsid w:val="00A77753"/>
    <w:rsid w:val="00A82371"/>
    <w:rsid w:val="00A83A80"/>
    <w:rsid w:val="00A85A6E"/>
    <w:rsid w:val="00A85F63"/>
    <w:rsid w:val="00A86199"/>
    <w:rsid w:val="00A87A39"/>
    <w:rsid w:val="00A87D3F"/>
    <w:rsid w:val="00A9134D"/>
    <w:rsid w:val="00A92DBA"/>
    <w:rsid w:val="00A93BAE"/>
    <w:rsid w:val="00A9732D"/>
    <w:rsid w:val="00A9761E"/>
    <w:rsid w:val="00AA04C5"/>
    <w:rsid w:val="00AA0BED"/>
    <w:rsid w:val="00AA17B6"/>
    <w:rsid w:val="00AA233E"/>
    <w:rsid w:val="00AA2F68"/>
    <w:rsid w:val="00AA41D3"/>
    <w:rsid w:val="00AA4E1F"/>
    <w:rsid w:val="00AA51C9"/>
    <w:rsid w:val="00AA5FF0"/>
    <w:rsid w:val="00AB0052"/>
    <w:rsid w:val="00AB1707"/>
    <w:rsid w:val="00AB26E6"/>
    <w:rsid w:val="00AB45A3"/>
    <w:rsid w:val="00AB4EEF"/>
    <w:rsid w:val="00AB4FD1"/>
    <w:rsid w:val="00AB50AB"/>
    <w:rsid w:val="00AB5AE4"/>
    <w:rsid w:val="00AB6348"/>
    <w:rsid w:val="00AB6414"/>
    <w:rsid w:val="00AC0757"/>
    <w:rsid w:val="00AC0BAE"/>
    <w:rsid w:val="00AC1434"/>
    <w:rsid w:val="00AC3A12"/>
    <w:rsid w:val="00AC419F"/>
    <w:rsid w:val="00AC667F"/>
    <w:rsid w:val="00AC76D0"/>
    <w:rsid w:val="00AC7E00"/>
    <w:rsid w:val="00AD0425"/>
    <w:rsid w:val="00AD0AE8"/>
    <w:rsid w:val="00AD155E"/>
    <w:rsid w:val="00AD4E15"/>
    <w:rsid w:val="00AE0059"/>
    <w:rsid w:val="00AE04A8"/>
    <w:rsid w:val="00AE07FB"/>
    <w:rsid w:val="00AE16E3"/>
    <w:rsid w:val="00AE1E9D"/>
    <w:rsid w:val="00AE3A83"/>
    <w:rsid w:val="00AE47DC"/>
    <w:rsid w:val="00AE6140"/>
    <w:rsid w:val="00AE6D3D"/>
    <w:rsid w:val="00AE7003"/>
    <w:rsid w:val="00AE731F"/>
    <w:rsid w:val="00AE78D5"/>
    <w:rsid w:val="00AF023F"/>
    <w:rsid w:val="00AF087A"/>
    <w:rsid w:val="00AF09F6"/>
    <w:rsid w:val="00AF0BFC"/>
    <w:rsid w:val="00AF11CC"/>
    <w:rsid w:val="00AF307E"/>
    <w:rsid w:val="00AF3E4A"/>
    <w:rsid w:val="00AF5254"/>
    <w:rsid w:val="00AF53CE"/>
    <w:rsid w:val="00AF5590"/>
    <w:rsid w:val="00AF619C"/>
    <w:rsid w:val="00AF75E9"/>
    <w:rsid w:val="00B00263"/>
    <w:rsid w:val="00B00310"/>
    <w:rsid w:val="00B00C0D"/>
    <w:rsid w:val="00B01D24"/>
    <w:rsid w:val="00B022C5"/>
    <w:rsid w:val="00B0257C"/>
    <w:rsid w:val="00B02BCF"/>
    <w:rsid w:val="00B04317"/>
    <w:rsid w:val="00B049F5"/>
    <w:rsid w:val="00B04F90"/>
    <w:rsid w:val="00B05078"/>
    <w:rsid w:val="00B052F9"/>
    <w:rsid w:val="00B056B5"/>
    <w:rsid w:val="00B058B0"/>
    <w:rsid w:val="00B06FE8"/>
    <w:rsid w:val="00B07537"/>
    <w:rsid w:val="00B07867"/>
    <w:rsid w:val="00B11216"/>
    <w:rsid w:val="00B11540"/>
    <w:rsid w:val="00B11DB1"/>
    <w:rsid w:val="00B1252C"/>
    <w:rsid w:val="00B12775"/>
    <w:rsid w:val="00B12BE0"/>
    <w:rsid w:val="00B13B97"/>
    <w:rsid w:val="00B161B5"/>
    <w:rsid w:val="00B1679B"/>
    <w:rsid w:val="00B1773F"/>
    <w:rsid w:val="00B2027D"/>
    <w:rsid w:val="00B20631"/>
    <w:rsid w:val="00B2094D"/>
    <w:rsid w:val="00B20FD4"/>
    <w:rsid w:val="00B21EFD"/>
    <w:rsid w:val="00B25304"/>
    <w:rsid w:val="00B25D10"/>
    <w:rsid w:val="00B26111"/>
    <w:rsid w:val="00B307A3"/>
    <w:rsid w:val="00B316CF"/>
    <w:rsid w:val="00B31B34"/>
    <w:rsid w:val="00B32E07"/>
    <w:rsid w:val="00B335A5"/>
    <w:rsid w:val="00B34186"/>
    <w:rsid w:val="00B3461D"/>
    <w:rsid w:val="00B34A85"/>
    <w:rsid w:val="00B350CC"/>
    <w:rsid w:val="00B36909"/>
    <w:rsid w:val="00B408E0"/>
    <w:rsid w:val="00B41B53"/>
    <w:rsid w:val="00B420B2"/>
    <w:rsid w:val="00B42227"/>
    <w:rsid w:val="00B44504"/>
    <w:rsid w:val="00B445BB"/>
    <w:rsid w:val="00B45756"/>
    <w:rsid w:val="00B459B9"/>
    <w:rsid w:val="00B45F9D"/>
    <w:rsid w:val="00B4683B"/>
    <w:rsid w:val="00B46F8B"/>
    <w:rsid w:val="00B5017E"/>
    <w:rsid w:val="00B504BD"/>
    <w:rsid w:val="00B52084"/>
    <w:rsid w:val="00B523C6"/>
    <w:rsid w:val="00B52685"/>
    <w:rsid w:val="00B52A3D"/>
    <w:rsid w:val="00B55890"/>
    <w:rsid w:val="00B55E36"/>
    <w:rsid w:val="00B61551"/>
    <w:rsid w:val="00B61B94"/>
    <w:rsid w:val="00B62890"/>
    <w:rsid w:val="00B62C93"/>
    <w:rsid w:val="00B63A82"/>
    <w:rsid w:val="00B64673"/>
    <w:rsid w:val="00B64DBB"/>
    <w:rsid w:val="00B71862"/>
    <w:rsid w:val="00B726BE"/>
    <w:rsid w:val="00B745F6"/>
    <w:rsid w:val="00B7475B"/>
    <w:rsid w:val="00B74F0B"/>
    <w:rsid w:val="00B75236"/>
    <w:rsid w:val="00B761D5"/>
    <w:rsid w:val="00B76C5A"/>
    <w:rsid w:val="00B76F4E"/>
    <w:rsid w:val="00B77919"/>
    <w:rsid w:val="00B77CA5"/>
    <w:rsid w:val="00B77D6C"/>
    <w:rsid w:val="00B77FAA"/>
    <w:rsid w:val="00B80CD3"/>
    <w:rsid w:val="00B810DE"/>
    <w:rsid w:val="00B82A3C"/>
    <w:rsid w:val="00B82EAA"/>
    <w:rsid w:val="00B83333"/>
    <w:rsid w:val="00B8343E"/>
    <w:rsid w:val="00B84EF1"/>
    <w:rsid w:val="00B875F4"/>
    <w:rsid w:val="00B902DC"/>
    <w:rsid w:val="00B9153B"/>
    <w:rsid w:val="00B916C4"/>
    <w:rsid w:val="00B91B43"/>
    <w:rsid w:val="00B92251"/>
    <w:rsid w:val="00B94940"/>
    <w:rsid w:val="00B94B4E"/>
    <w:rsid w:val="00B95A02"/>
    <w:rsid w:val="00B9642E"/>
    <w:rsid w:val="00BA1A97"/>
    <w:rsid w:val="00BA2C5B"/>
    <w:rsid w:val="00BA317F"/>
    <w:rsid w:val="00BA5DB8"/>
    <w:rsid w:val="00BA6797"/>
    <w:rsid w:val="00BA6AB0"/>
    <w:rsid w:val="00BA6CB2"/>
    <w:rsid w:val="00BA706E"/>
    <w:rsid w:val="00BB1DB7"/>
    <w:rsid w:val="00BB2A77"/>
    <w:rsid w:val="00BB32C5"/>
    <w:rsid w:val="00BB435F"/>
    <w:rsid w:val="00BB61E2"/>
    <w:rsid w:val="00BC0BAD"/>
    <w:rsid w:val="00BC1E72"/>
    <w:rsid w:val="00BC2581"/>
    <w:rsid w:val="00BC2A1B"/>
    <w:rsid w:val="00BC2FDD"/>
    <w:rsid w:val="00BC3B8A"/>
    <w:rsid w:val="00BC5BB5"/>
    <w:rsid w:val="00BC5C8C"/>
    <w:rsid w:val="00BC617C"/>
    <w:rsid w:val="00BC6656"/>
    <w:rsid w:val="00BC6E1C"/>
    <w:rsid w:val="00BC7493"/>
    <w:rsid w:val="00BC767B"/>
    <w:rsid w:val="00BC7FF4"/>
    <w:rsid w:val="00BD0F3D"/>
    <w:rsid w:val="00BD1C35"/>
    <w:rsid w:val="00BD1E1E"/>
    <w:rsid w:val="00BD27B4"/>
    <w:rsid w:val="00BD3509"/>
    <w:rsid w:val="00BD4835"/>
    <w:rsid w:val="00BD5E66"/>
    <w:rsid w:val="00BE0D6C"/>
    <w:rsid w:val="00BE1A41"/>
    <w:rsid w:val="00BE27F9"/>
    <w:rsid w:val="00BE34AC"/>
    <w:rsid w:val="00BE34B9"/>
    <w:rsid w:val="00BE72CB"/>
    <w:rsid w:val="00BE7BC3"/>
    <w:rsid w:val="00BF06C5"/>
    <w:rsid w:val="00BF1788"/>
    <w:rsid w:val="00BF3522"/>
    <w:rsid w:val="00BF3623"/>
    <w:rsid w:val="00BF3709"/>
    <w:rsid w:val="00BF388F"/>
    <w:rsid w:val="00BF4508"/>
    <w:rsid w:val="00BF5E7A"/>
    <w:rsid w:val="00BF6DAC"/>
    <w:rsid w:val="00BF7430"/>
    <w:rsid w:val="00C007BD"/>
    <w:rsid w:val="00C0105E"/>
    <w:rsid w:val="00C016B0"/>
    <w:rsid w:val="00C01A23"/>
    <w:rsid w:val="00C021FD"/>
    <w:rsid w:val="00C02853"/>
    <w:rsid w:val="00C05DFF"/>
    <w:rsid w:val="00C1090B"/>
    <w:rsid w:val="00C119DF"/>
    <w:rsid w:val="00C12E42"/>
    <w:rsid w:val="00C13E30"/>
    <w:rsid w:val="00C14855"/>
    <w:rsid w:val="00C148E9"/>
    <w:rsid w:val="00C1522B"/>
    <w:rsid w:val="00C15336"/>
    <w:rsid w:val="00C154A1"/>
    <w:rsid w:val="00C15F82"/>
    <w:rsid w:val="00C167EA"/>
    <w:rsid w:val="00C17548"/>
    <w:rsid w:val="00C226BF"/>
    <w:rsid w:val="00C259E5"/>
    <w:rsid w:val="00C275CD"/>
    <w:rsid w:val="00C27F83"/>
    <w:rsid w:val="00C3038A"/>
    <w:rsid w:val="00C304F6"/>
    <w:rsid w:val="00C30528"/>
    <w:rsid w:val="00C30B82"/>
    <w:rsid w:val="00C311A3"/>
    <w:rsid w:val="00C32B28"/>
    <w:rsid w:val="00C32F4D"/>
    <w:rsid w:val="00C33098"/>
    <w:rsid w:val="00C33A9A"/>
    <w:rsid w:val="00C3412A"/>
    <w:rsid w:val="00C34BDE"/>
    <w:rsid w:val="00C35D50"/>
    <w:rsid w:val="00C36413"/>
    <w:rsid w:val="00C36421"/>
    <w:rsid w:val="00C401F6"/>
    <w:rsid w:val="00C41041"/>
    <w:rsid w:val="00C41117"/>
    <w:rsid w:val="00C413A6"/>
    <w:rsid w:val="00C41D57"/>
    <w:rsid w:val="00C4255B"/>
    <w:rsid w:val="00C43518"/>
    <w:rsid w:val="00C43C98"/>
    <w:rsid w:val="00C43E7E"/>
    <w:rsid w:val="00C444EA"/>
    <w:rsid w:val="00C44553"/>
    <w:rsid w:val="00C44A7A"/>
    <w:rsid w:val="00C45ECC"/>
    <w:rsid w:val="00C46266"/>
    <w:rsid w:val="00C51546"/>
    <w:rsid w:val="00C51716"/>
    <w:rsid w:val="00C52D9C"/>
    <w:rsid w:val="00C53DDA"/>
    <w:rsid w:val="00C55B52"/>
    <w:rsid w:val="00C56CDD"/>
    <w:rsid w:val="00C56EFF"/>
    <w:rsid w:val="00C60F1F"/>
    <w:rsid w:val="00C62636"/>
    <w:rsid w:val="00C64630"/>
    <w:rsid w:val="00C64E34"/>
    <w:rsid w:val="00C65A0A"/>
    <w:rsid w:val="00C66F00"/>
    <w:rsid w:val="00C70319"/>
    <w:rsid w:val="00C7109C"/>
    <w:rsid w:val="00C71ADD"/>
    <w:rsid w:val="00C720B1"/>
    <w:rsid w:val="00C74767"/>
    <w:rsid w:val="00C7609B"/>
    <w:rsid w:val="00C76388"/>
    <w:rsid w:val="00C813C8"/>
    <w:rsid w:val="00C81D5B"/>
    <w:rsid w:val="00C820B8"/>
    <w:rsid w:val="00C82424"/>
    <w:rsid w:val="00C825AB"/>
    <w:rsid w:val="00C8402A"/>
    <w:rsid w:val="00C8578C"/>
    <w:rsid w:val="00C86635"/>
    <w:rsid w:val="00C86BB8"/>
    <w:rsid w:val="00C9251C"/>
    <w:rsid w:val="00C9311E"/>
    <w:rsid w:val="00C948F2"/>
    <w:rsid w:val="00C94992"/>
    <w:rsid w:val="00C94D34"/>
    <w:rsid w:val="00C9731B"/>
    <w:rsid w:val="00C978F2"/>
    <w:rsid w:val="00CA1E05"/>
    <w:rsid w:val="00CA3B8D"/>
    <w:rsid w:val="00CA3F67"/>
    <w:rsid w:val="00CA75B7"/>
    <w:rsid w:val="00CB01CF"/>
    <w:rsid w:val="00CB04FC"/>
    <w:rsid w:val="00CB0595"/>
    <w:rsid w:val="00CB164F"/>
    <w:rsid w:val="00CB20E2"/>
    <w:rsid w:val="00CB2133"/>
    <w:rsid w:val="00CB263D"/>
    <w:rsid w:val="00CB3A9D"/>
    <w:rsid w:val="00CB3D00"/>
    <w:rsid w:val="00CB4407"/>
    <w:rsid w:val="00CB6E5E"/>
    <w:rsid w:val="00CB7211"/>
    <w:rsid w:val="00CB7664"/>
    <w:rsid w:val="00CC14F7"/>
    <w:rsid w:val="00CC37F6"/>
    <w:rsid w:val="00CC3C51"/>
    <w:rsid w:val="00CC4634"/>
    <w:rsid w:val="00CC51D3"/>
    <w:rsid w:val="00CC5354"/>
    <w:rsid w:val="00CD0289"/>
    <w:rsid w:val="00CD25C2"/>
    <w:rsid w:val="00CD3339"/>
    <w:rsid w:val="00CD3503"/>
    <w:rsid w:val="00CD3506"/>
    <w:rsid w:val="00CD3FAB"/>
    <w:rsid w:val="00CD4826"/>
    <w:rsid w:val="00CD4F45"/>
    <w:rsid w:val="00CD54D3"/>
    <w:rsid w:val="00CD57EA"/>
    <w:rsid w:val="00CD5B1B"/>
    <w:rsid w:val="00CD6CA7"/>
    <w:rsid w:val="00CD6DE0"/>
    <w:rsid w:val="00CE03C2"/>
    <w:rsid w:val="00CE1884"/>
    <w:rsid w:val="00CE1995"/>
    <w:rsid w:val="00CE214A"/>
    <w:rsid w:val="00CE38DB"/>
    <w:rsid w:val="00CE4062"/>
    <w:rsid w:val="00CE56AB"/>
    <w:rsid w:val="00CE5FBC"/>
    <w:rsid w:val="00CE6627"/>
    <w:rsid w:val="00CE6CD6"/>
    <w:rsid w:val="00CE7B90"/>
    <w:rsid w:val="00CF04CD"/>
    <w:rsid w:val="00CF0689"/>
    <w:rsid w:val="00CF1FE4"/>
    <w:rsid w:val="00CF2522"/>
    <w:rsid w:val="00CF31A6"/>
    <w:rsid w:val="00CF3B4C"/>
    <w:rsid w:val="00CF6A8F"/>
    <w:rsid w:val="00CF7D55"/>
    <w:rsid w:val="00D00933"/>
    <w:rsid w:val="00D0202E"/>
    <w:rsid w:val="00D02C61"/>
    <w:rsid w:val="00D0494F"/>
    <w:rsid w:val="00D064FA"/>
    <w:rsid w:val="00D142FA"/>
    <w:rsid w:val="00D1536F"/>
    <w:rsid w:val="00D16714"/>
    <w:rsid w:val="00D16A54"/>
    <w:rsid w:val="00D20AD0"/>
    <w:rsid w:val="00D22FED"/>
    <w:rsid w:val="00D23363"/>
    <w:rsid w:val="00D24526"/>
    <w:rsid w:val="00D249D5"/>
    <w:rsid w:val="00D24F42"/>
    <w:rsid w:val="00D25A09"/>
    <w:rsid w:val="00D26A0B"/>
    <w:rsid w:val="00D26AA3"/>
    <w:rsid w:val="00D27FB0"/>
    <w:rsid w:val="00D30072"/>
    <w:rsid w:val="00D300B1"/>
    <w:rsid w:val="00D31598"/>
    <w:rsid w:val="00D322F3"/>
    <w:rsid w:val="00D34479"/>
    <w:rsid w:val="00D353F1"/>
    <w:rsid w:val="00D36528"/>
    <w:rsid w:val="00D40131"/>
    <w:rsid w:val="00D424C8"/>
    <w:rsid w:val="00D427FC"/>
    <w:rsid w:val="00D429E0"/>
    <w:rsid w:val="00D4392D"/>
    <w:rsid w:val="00D440EE"/>
    <w:rsid w:val="00D44484"/>
    <w:rsid w:val="00D44B22"/>
    <w:rsid w:val="00D46AD9"/>
    <w:rsid w:val="00D47810"/>
    <w:rsid w:val="00D50ADE"/>
    <w:rsid w:val="00D50B89"/>
    <w:rsid w:val="00D510B6"/>
    <w:rsid w:val="00D5218E"/>
    <w:rsid w:val="00D53946"/>
    <w:rsid w:val="00D53A47"/>
    <w:rsid w:val="00D554D6"/>
    <w:rsid w:val="00D6100B"/>
    <w:rsid w:val="00D623BF"/>
    <w:rsid w:val="00D62E9E"/>
    <w:rsid w:val="00D64875"/>
    <w:rsid w:val="00D65643"/>
    <w:rsid w:val="00D6699E"/>
    <w:rsid w:val="00D677E1"/>
    <w:rsid w:val="00D70493"/>
    <w:rsid w:val="00D74371"/>
    <w:rsid w:val="00D74E39"/>
    <w:rsid w:val="00D75507"/>
    <w:rsid w:val="00D75858"/>
    <w:rsid w:val="00D763F6"/>
    <w:rsid w:val="00D77897"/>
    <w:rsid w:val="00D77D17"/>
    <w:rsid w:val="00D806C5"/>
    <w:rsid w:val="00D80BA2"/>
    <w:rsid w:val="00D81B99"/>
    <w:rsid w:val="00D82120"/>
    <w:rsid w:val="00D82884"/>
    <w:rsid w:val="00D828CF"/>
    <w:rsid w:val="00D83E49"/>
    <w:rsid w:val="00D84438"/>
    <w:rsid w:val="00D84B9E"/>
    <w:rsid w:val="00D873A6"/>
    <w:rsid w:val="00D876CB"/>
    <w:rsid w:val="00D900C7"/>
    <w:rsid w:val="00D902FC"/>
    <w:rsid w:val="00D905BB"/>
    <w:rsid w:val="00D9082E"/>
    <w:rsid w:val="00D91648"/>
    <w:rsid w:val="00D934AF"/>
    <w:rsid w:val="00D93E06"/>
    <w:rsid w:val="00D96C57"/>
    <w:rsid w:val="00D97070"/>
    <w:rsid w:val="00D975A6"/>
    <w:rsid w:val="00DA034B"/>
    <w:rsid w:val="00DA1B90"/>
    <w:rsid w:val="00DA3A85"/>
    <w:rsid w:val="00DA43A8"/>
    <w:rsid w:val="00DA600B"/>
    <w:rsid w:val="00DA7F8A"/>
    <w:rsid w:val="00DB0B48"/>
    <w:rsid w:val="00DB139B"/>
    <w:rsid w:val="00DB382B"/>
    <w:rsid w:val="00DB480E"/>
    <w:rsid w:val="00DB53B4"/>
    <w:rsid w:val="00DB578B"/>
    <w:rsid w:val="00DC1442"/>
    <w:rsid w:val="00DC1D98"/>
    <w:rsid w:val="00DC2112"/>
    <w:rsid w:val="00DC2947"/>
    <w:rsid w:val="00DC2B20"/>
    <w:rsid w:val="00DC5140"/>
    <w:rsid w:val="00DC5231"/>
    <w:rsid w:val="00DC5300"/>
    <w:rsid w:val="00DC5BCF"/>
    <w:rsid w:val="00DC7C3F"/>
    <w:rsid w:val="00DC7D58"/>
    <w:rsid w:val="00DD0CAF"/>
    <w:rsid w:val="00DD0D16"/>
    <w:rsid w:val="00DD0E5D"/>
    <w:rsid w:val="00DD12BA"/>
    <w:rsid w:val="00DD26CC"/>
    <w:rsid w:val="00DD4A59"/>
    <w:rsid w:val="00DD4DAE"/>
    <w:rsid w:val="00DD5A16"/>
    <w:rsid w:val="00DD7018"/>
    <w:rsid w:val="00DD783D"/>
    <w:rsid w:val="00DE0555"/>
    <w:rsid w:val="00DE243A"/>
    <w:rsid w:val="00DE3D45"/>
    <w:rsid w:val="00DE40B8"/>
    <w:rsid w:val="00DE41FE"/>
    <w:rsid w:val="00DE451B"/>
    <w:rsid w:val="00DE4DF6"/>
    <w:rsid w:val="00DE76ED"/>
    <w:rsid w:val="00DF00FF"/>
    <w:rsid w:val="00DF12B2"/>
    <w:rsid w:val="00DF137C"/>
    <w:rsid w:val="00DF340C"/>
    <w:rsid w:val="00DF3A7F"/>
    <w:rsid w:val="00DF3C19"/>
    <w:rsid w:val="00DF3C7D"/>
    <w:rsid w:val="00DF401E"/>
    <w:rsid w:val="00DF755E"/>
    <w:rsid w:val="00E00AFE"/>
    <w:rsid w:val="00E02648"/>
    <w:rsid w:val="00E02CA6"/>
    <w:rsid w:val="00E079AE"/>
    <w:rsid w:val="00E1303B"/>
    <w:rsid w:val="00E13E14"/>
    <w:rsid w:val="00E15868"/>
    <w:rsid w:val="00E15B42"/>
    <w:rsid w:val="00E16A11"/>
    <w:rsid w:val="00E17B76"/>
    <w:rsid w:val="00E22935"/>
    <w:rsid w:val="00E2490A"/>
    <w:rsid w:val="00E25F9F"/>
    <w:rsid w:val="00E26C87"/>
    <w:rsid w:val="00E307FB"/>
    <w:rsid w:val="00E31DC7"/>
    <w:rsid w:val="00E3321C"/>
    <w:rsid w:val="00E3325C"/>
    <w:rsid w:val="00E336E7"/>
    <w:rsid w:val="00E36283"/>
    <w:rsid w:val="00E36B4E"/>
    <w:rsid w:val="00E36C8C"/>
    <w:rsid w:val="00E3723C"/>
    <w:rsid w:val="00E41D06"/>
    <w:rsid w:val="00E41E05"/>
    <w:rsid w:val="00E42363"/>
    <w:rsid w:val="00E42448"/>
    <w:rsid w:val="00E44839"/>
    <w:rsid w:val="00E4518A"/>
    <w:rsid w:val="00E453E5"/>
    <w:rsid w:val="00E45ABA"/>
    <w:rsid w:val="00E4618D"/>
    <w:rsid w:val="00E4651D"/>
    <w:rsid w:val="00E46870"/>
    <w:rsid w:val="00E504BF"/>
    <w:rsid w:val="00E52E0C"/>
    <w:rsid w:val="00E52F66"/>
    <w:rsid w:val="00E55A62"/>
    <w:rsid w:val="00E55B83"/>
    <w:rsid w:val="00E57432"/>
    <w:rsid w:val="00E57AC3"/>
    <w:rsid w:val="00E57B1A"/>
    <w:rsid w:val="00E6043F"/>
    <w:rsid w:val="00E60B65"/>
    <w:rsid w:val="00E62DF1"/>
    <w:rsid w:val="00E633EC"/>
    <w:rsid w:val="00E638D2"/>
    <w:rsid w:val="00E63DDE"/>
    <w:rsid w:val="00E64991"/>
    <w:rsid w:val="00E67761"/>
    <w:rsid w:val="00E70CF4"/>
    <w:rsid w:val="00E73107"/>
    <w:rsid w:val="00E75705"/>
    <w:rsid w:val="00E764F7"/>
    <w:rsid w:val="00E77413"/>
    <w:rsid w:val="00E80555"/>
    <w:rsid w:val="00E80CB2"/>
    <w:rsid w:val="00E80D63"/>
    <w:rsid w:val="00E81312"/>
    <w:rsid w:val="00E82E26"/>
    <w:rsid w:val="00E83913"/>
    <w:rsid w:val="00E83BDD"/>
    <w:rsid w:val="00E840A5"/>
    <w:rsid w:val="00E8461E"/>
    <w:rsid w:val="00E84979"/>
    <w:rsid w:val="00E84B47"/>
    <w:rsid w:val="00E85AFF"/>
    <w:rsid w:val="00E86080"/>
    <w:rsid w:val="00E876B9"/>
    <w:rsid w:val="00E87B9C"/>
    <w:rsid w:val="00E912F2"/>
    <w:rsid w:val="00E92CA0"/>
    <w:rsid w:val="00E93D1E"/>
    <w:rsid w:val="00E93D8F"/>
    <w:rsid w:val="00E94AD7"/>
    <w:rsid w:val="00E94EE4"/>
    <w:rsid w:val="00E95872"/>
    <w:rsid w:val="00E95952"/>
    <w:rsid w:val="00E96C71"/>
    <w:rsid w:val="00E9794F"/>
    <w:rsid w:val="00E97958"/>
    <w:rsid w:val="00EA05FC"/>
    <w:rsid w:val="00EA0FB4"/>
    <w:rsid w:val="00EA186A"/>
    <w:rsid w:val="00EA2FEF"/>
    <w:rsid w:val="00EA3E0A"/>
    <w:rsid w:val="00EA44D8"/>
    <w:rsid w:val="00EA4E9D"/>
    <w:rsid w:val="00EA5810"/>
    <w:rsid w:val="00EA5830"/>
    <w:rsid w:val="00EA5BCE"/>
    <w:rsid w:val="00EA62EA"/>
    <w:rsid w:val="00EB10C9"/>
    <w:rsid w:val="00EB2FE8"/>
    <w:rsid w:val="00EB3DB9"/>
    <w:rsid w:val="00EB4667"/>
    <w:rsid w:val="00EB48FA"/>
    <w:rsid w:val="00EB56CA"/>
    <w:rsid w:val="00EB5AED"/>
    <w:rsid w:val="00EB63D9"/>
    <w:rsid w:val="00EB6943"/>
    <w:rsid w:val="00EB7B43"/>
    <w:rsid w:val="00EB7E3C"/>
    <w:rsid w:val="00EC0594"/>
    <w:rsid w:val="00EC3362"/>
    <w:rsid w:val="00EC3D82"/>
    <w:rsid w:val="00EC4489"/>
    <w:rsid w:val="00EC6E69"/>
    <w:rsid w:val="00EC71E6"/>
    <w:rsid w:val="00EC7BD6"/>
    <w:rsid w:val="00EC7C60"/>
    <w:rsid w:val="00ED0541"/>
    <w:rsid w:val="00ED0D73"/>
    <w:rsid w:val="00ED1560"/>
    <w:rsid w:val="00ED16D0"/>
    <w:rsid w:val="00ED3248"/>
    <w:rsid w:val="00ED3675"/>
    <w:rsid w:val="00ED3CB4"/>
    <w:rsid w:val="00ED4CF9"/>
    <w:rsid w:val="00ED4D8B"/>
    <w:rsid w:val="00ED5449"/>
    <w:rsid w:val="00ED567C"/>
    <w:rsid w:val="00EE0FB8"/>
    <w:rsid w:val="00EE20A6"/>
    <w:rsid w:val="00EE2872"/>
    <w:rsid w:val="00EE3DF9"/>
    <w:rsid w:val="00EE4CDD"/>
    <w:rsid w:val="00EE4FC1"/>
    <w:rsid w:val="00EE53E9"/>
    <w:rsid w:val="00EE5609"/>
    <w:rsid w:val="00EE56FC"/>
    <w:rsid w:val="00EE7173"/>
    <w:rsid w:val="00EF28F6"/>
    <w:rsid w:val="00EF3A0D"/>
    <w:rsid w:val="00EF3B68"/>
    <w:rsid w:val="00EF57C1"/>
    <w:rsid w:val="00EF6AB0"/>
    <w:rsid w:val="00F0042B"/>
    <w:rsid w:val="00F02590"/>
    <w:rsid w:val="00F02998"/>
    <w:rsid w:val="00F02E03"/>
    <w:rsid w:val="00F02EA1"/>
    <w:rsid w:val="00F03679"/>
    <w:rsid w:val="00F039C9"/>
    <w:rsid w:val="00F0579C"/>
    <w:rsid w:val="00F067E2"/>
    <w:rsid w:val="00F10219"/>
    <w:rsid w:val="00F11437"/>
    <w:rsid w:val="00F1184F"/>
    <w:rsid w:val="00F1309A"/>
    <w:rsid w:val="00F149DB"/>
    <w:rsid w:val="00F15BFB"/>
    <w:rsid w:val="00F1649C"/>
    <w:rsid w:val="00F169D7"/>
    <w:rsid w:val="00F17F17"/>
    <w:rsid w:val="00F21266"/>
    <w:rsid w:val="00F219C6"/>
    <w:rsid w:val="00F21E89"/>
    <w:rsid w:val="00F2261B"/>
    <w:rsid w:val="00F26241"/>
    <w:rsid w:val="00F2648C"/>
    <w:rsid w:val="00F27ABE"/>
    <w:rsid w:val="00F27EB9"/>
    <w:rsid w:val="00F302DB"/>
    <w:rsid w:val="00F30C8D"/>
    <w:rsid w:val="00F31809"/>
    <w:rsid w:val="00F335AB"/>
    <w:rsid w:val="00F339BD"/>
    <w:rsid w:val="00F351A7"/>
    <w:rsid w:val="00F35389"/>
    <w:rsid w:val="00F35891"/>
    <w:rsid w:val="00F35D3C"/>
    <w:rsid w:val="00F36188"/>
    <w:rsid w:val="00F36556"/>
    <w:rsid w:val="00F376C0"/>
    <w:rsid w:val="00F41288"/>
    <w:rsid w:val="00F42580"/>
    <w:rsid w:val="00F43BAF"/>
    <w:rsid w:val="00F44D4C"/>
    <w:rsid w:val="00F450D8"/>
    <w:rsid w:val="00F4576D"/>
    <w:rsid w:val="00F45DDD"/>
    <w:rsid w:val="00F47C29"/>
    <w:rsid w:val="00F51637"/>
    <w:rsid w:val="00F52309"/>
    <w:rsid w:val="00F53699"/>
    <w:rsid w:val="00F53D1A"/>
    <w:rsid w:val="00F550C7"/>
    <w:rsid w:val="00F554D1"/>
    <w:rsid w:val="00F55763"/>
    <w:rsid w:val="00F57DA9"/>
    <w:rsid w:val="00F62888"/>
    <w:rsid w:val="00F62AE4"/>
    <w:rsid w:val="00F62D6E"/>
    <w:rsid w:val="00F631F0"/>
    <w:rsid w:val="00F6331E"/>
    <w:rsid w:val="00F64126"/>
    <w:rsid w:val="00F6434B"/>
    <w:rsid w:val="00F647AF"/>
    <w:rsid w:val="00F64DC4"/>
    <w:rsid w:val="00F67350"/>
    <w:rsid w:val="00F67990"/>
    <w:rsid w:val="00F70734"/>
    <w:rsid w:val="00F710BE"/>
    <w:rsid w:val="00F735E5"/>
    <w:rsid w:val="00F76281"/>
    <w:rsid w:val="00F76BE3"/>
    <w:rsid w:val="00F80260"/>
    <w:rsid w:val="00F8204E"/>
    <w:rsid w:val="00F82A85"/>
    <w:rsid w:val="00F845FC"/>
    <w:rsid w:val="00F84F70"/>
    <w:rsid w:val="00F85504"/>
    <w:rsid w:val="00F856A1"/>
    <w:rsid w:val="00F8731B"/>
    <w:rsid w:val="00F87894"/>
    <w:rsid w:val="00F87D46"/>
    <w:rsid w:val="00F91D6B"/>
    <w:rsid w:val="00F91E9B"/>
    <w:rsid w:val="00F92AEE"/>
    <w:rsid w:val="00F944CB"/>
    <w:rsid w:val="00F945DB"/>
    <w:rsid w:val="00F9484E"/>
    <w:rsid w:val="00F97405"/>
    <w:rsid w:val="00F97A64"/>
    <w:rsid w:val="00FA0C10"/>
    <w:rsid w:val="00FA161D"/>
    <w:rsid w:val="00FA345E"/>
    <w:rsid w:val="00FA358C"/>
    <w:rsid w:val="00FA3732"/>
    <w:rsid w:val="00FA3FD9"/>
    <w:rsid w:val="00FA40B0"/>
    <w:rsid w:val="00FA41BA"/>
    <w:rsid w:val="00FA5A05"/>
    <w:rsid w:val="00FA66F9"/>
    <w:rsid w:val="00FA6F7A"/>
    <w:rsid w:val="00FA6FEC"/>
    <w:rsid w:val="00FA70F3"/>
    <w:rsid w:val="00FA73EE"/>
    <w:rsid w:val="00FA7A1C"/>
    <w:rsid w:val="00FB03C3"/>
    <w:rsid w:val="00FB1BDF"/>
    <w:rsid w:val="00FB47C9"/>
    <w:rsid w:val="00FB6055"/>
    <w:rsid w:val="00FC0178"/>
    <w:rsid w:val="00FC0E37"/>
    <w:rsid w:val="00FC21DE"/>
    <w:rsid w:val="00FC4A08"/>
    <w:rsid w:val="00FC531E"/>
    <w:rsid w:val="00FC5C3B"/>
    <w:rsid w:val="00FC7B00"/>
    <w:rsid w:val="00FD0175"/>
    <w:rsid w:val="00FD0815"/>
    <w:rsid w:val="00FD21CE"/>
    <w:rsid w:val="00FD227A"/>
    <w:rsid w:val="00FD3DA6"/>
    <w:rsid w:val="00FE138A"/>
    <w:rsid w:val="00FE20CE"/>
    <w:rsid w:val="00FE34F3"/>
    <w:rsid w:val="00FE5174"/>
    <w:rsid w:val="00FE622E"/>
    <w:rsid w:val="00FE6C89"/>
    <w:rsid w:val="00FE7089"/>
    <w:rsid w:val="00FE755D"/>
    <w:rsid w:val="00FF18AB"/>
    <w:rsid w:val="00FF4315"/>
    <w:rsid w:val="00FF5000"/>
    <w:rsid w:val="00FF60B4"/>
    <w:rsid w:val="00F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BEF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3416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416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3416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3416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3416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C095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095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095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095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416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3416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34164"/>
    <w:rPr>
      <w:rFonts w:ascii="Cambria" w:eastAsia="Times New Roman" w:hAnsi="Cambria" w:cs="Times New Roman"/>
      <w:b/>
      <w:bCs/>
      <w:color w:val="4F81BD"/>
    </w:rPr>
  </w:style>
  <w:style w:type="paragraph" w:styleId="Sansinterligne">
    <w:name w:val="No Spacing"/>
    <w:link w:val="SansinterligneCar"/>
    <w:uiPriority w:val="1"/>
    <w:qFormat/>
    <w:rsid w:val="00934164"/>
    <w:rPr>
      <w:rFonts w:eastAsia="Times New Roman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34164"/>
    <w:rPr>
      <w:rFonts w:eastAsia="Times New Roman"/>
      <w:sz w:val="22"/>
      <w:szCs w:val="22"/>
      <w:lang w:val="fr-FR" w:eastAsia="en-US" w:bidi="ar-SA"/>
    </w:rPr>
  </w:style>
  <w:style w:type="character" w:styleId="Titredulivre">
    <w:name w:val="Book Title"/>
    <w:uiPriority w:val="33"/>
    <w:qFormat/>
    <w:rsid w:val="003C095A"/>
    <w:rPr>
      <w:b/>
      <w:bCs/>
      <w:smallCaps/>
      <w:spacing w:val="5"/>
    </w:rPr>
  </w:style>
  <w:style w:type="character" w:customStyle="1" w:styleId="Titre4Car">
    <w:name w:val="Titre 4 Car"/>
    <w:basedOn w:val="Policepardfaut"/>
    <w:link w:val="Titre4"/>
    <w:uiPriority w:val="9"/>
    <w:rsid w:val="0093416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re5Car">
    <w:name w:val="Titre 5 Car"/>
    <w:basedOn w:val="Policepardfaut"/>
    <w:link w:val="Titre5"/>
    <w:uiPriority w:val="9"/>
    <w:rsid w:val="00934164"/>
    <w:rPr>
      <w:rFonts w:ascii="Cambria" w:eastAsia="Times New Roman" w:hAnsi="Cambria" w:cs="Times New Roman"/>
      <w:color w:val="243F60"/>
    </w:rPr>
  </w:style>
  <w:style w:type="character" w:customStyle="1" w:styleId="Titre6Car">
    <w:name w:val="Titre 6 Car"/>
    <w:basedOn w:val="Policepardfaut"/>
    <w:link w:val="Titre6"/>
    <w:uiPriority w:val="9"/>
    <w:rsid w:val="003C095A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basedOn w:val="Policepardfaut"/>
    <w:link w:val="Titre7"/>
    <w:uiPriority w:val="9"/>
    <w:semiHidden/>
    <w:rsid w:val="003C095A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basedOn w:val="Policepardfaut"/>
    <w:link w:val="Titre8"/>
    <w:uiPriority w:val="9"/>
    <w:semiHidden/>
    <w:rsid w:val="003C095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C095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C095A"/>
    <w:rPr>
      <w:b/>
      <w:bCs/>
      <w:color w:val="4F81BD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416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416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095A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C095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lev">
    <w:name w:val="Strong"/>
    <w:uiPriority w:val="22"/>
    <w:qFormat/>
    <w:rsid w:val="003C095A"/>
    <w:rPr>
      <w:b/>
      <w:bCs/>
    </w:rPr>
  </w:style>
  <w:style w:type="character" w:styleId="Accentuation">
    <w:name w:val="Emphasis"/>
    <w:uiPriority w:val="20"/>
    <w:qFormat/>
    <w:rsid w:val="003C095A"/>
    <w:rPr>
      <w:i/>
      <w:iCs/>
    </w:rPr>
  </w:style>
  <w:style w:type="paragraph" w:styleId="Paragraphedeliste">
    <w:name w:val="List Paragraph"/>
    <w:basedOn w:val="Normal"/>
    <w:uiPriority w:val="34"/>
    <w:qFormat/>
    <w:rsid w:val="00934164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3C095A"/>
    <w:rPr>
      <w:i/>
      <w:iCs/>
      <w:color w:val="000000"/>
    </w:rPr>
  </w:style>
  <w:style w:type="character" w:customStyle="1" w:styleId="CitationCar">
    <w:name w:val="Citation Car"/>
    <w:basedOn w:val="Policepardfaut"/>
    <w:link w:val="Citation"/>
    <w:uiPriority w:val="29"/>
    <w:rsid w:val="003C095A"/>
    <w:rPr>
      <w:i/>
      <w:iCs/>
      <w:color w:val="00000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095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095A"/>
    <w:rPr>
      <w:b/>
      <w:bCs/>
      <w:i/>
      <w:iCs/>
      <w:color w:val="4F81BD"/>
    </w:rPr>
  </w:style>
  <w:style w:type="character" w:styleId="Emphaseple">
    <w:name w:val="Subtle Emphasis"/>
    <w:uiPriority w:val="19"/>
    <w:qFormat/>
    <w:rsid w:val="003C095A"/>
    <w:rPr>
      <w:i/>
      <w:iCs/>
      <w:color w:val="808080"/>
    </w:rPr>
  </w:style>
  <w:style w:type="character" w:styleId="Emphaseintense">
    <w:name w:val="Intense Emphasis"/>
    <w:uiPriority w:val="21"/>
    <w:qFormat/>
    <w:rsid w:val="003C095A"/>
    <w:rPr>
      <w:b/>
      <w:bCs/>
      <w:i/>
      <w:iCs/>
      <w:color w:val="4F81BD"/>
    </w:rPr>
  </w:style>
  <w:style w:type="character" w:styleId="Rfrenceple">
    <w:name w:val="Subtle Reference"/>
    <w:uiPriority w:val="31"/>
    <w:qFormat/>
    <w:rsid w:val="003C095A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3C095A"/>
    <w:rPr>
      <w:b/>
      <w:bCs/>
      <w:smallCaps/>
      <w:color w:val="C0504D"/>
      <w:spacing w:val="5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C095A"/>
    <w:pPr>
      <w:outlineLvl w:val="9"/>
    </w:pPr>
  </w:style>
  <w:style w:type="paragraph" w:customStyle="1" w:styleId="joyce">
    <w:name w:val="joyce"/>
    <w:basedOn w:val="Titre1"/>
    <w:qFormat/>
    <w:rsid w:val="00934164"/>
    <w:pPr>
      <w:spacing w:before="120"/>
      <w:jc w:val="center"/>
    </w:pPr>
    <w:rPr>
      <w:color w:val="auto"/>
      <w:sz w:val="44"/>
      <w:szCs w:val="44"/>
    </w:rPr>
  </w:style>
  <w:style w:type="paragraph" w:customStyle="1" w:styleId="joyce1">
    <w:name w:val="joyce 1"/>
    <w:basedOn w:val="Paragraphedeliste"/>
    <w:qFormat/>
    <w:rsid w:val="00934164"/>
    <w:pPr>
      <w:spacing w:before="120" w:after="120" w:line="360" w:lineRule="auto"/>
      <w:ind w:left="0"/>
    </w:pPr>
    <w:rPr>
      <w:b/>
      <w:sz w:val="40"/>
      <w:szCs w:val="28"/>
    </w:rPr>
  </w:style>
  <w:style w:type="paragraph" w:customStyle="1" w:styleId="joyce2">
    <w:name w:val="joyce 2"/>
    <w:basedOn w:val="joyce1"/>
    <w:qFormat/>
    <w:rsid w:val="00934164"/>
    <w:pPr>
      <w:ind w:left="708"/>
    </w:pPr>
    <w:rPr>
      <w:sz w:val="36"/>
    </w:rPr>
  </w:style>
  <w:style w:type="paragraph" w:customStyle="1" w:styleId="FEPO">
    <w:name w:val="FEPO"/>
    <w:basedOn w:val="Titre1"/>
    <w:qFormat/>
    <w:rsid w:val="00934164"/>
    <w:pPr>
      <w:jc w:val="center"/>
    </w:pPr>
    <w:rPr>
      <w:rFonts w:ascii="Times New Roman" w:hAnsi="Times New Roman"/>
    </w:rPr>
  </w:style>
  <w:style w:type="paragraph" w:customStyle="1" w:styleId="KEPO">
    <w:name w:val="KEPO"/>
    <w:basedOn w:val="FEPO"/>
    <w:qFormat/>
    <w:rsid w:val="00934164"/>
  </w:style>
  <w:style w:type="character" w:customStyle="1" w:styleId="messagebody">
    <w:name w:val="messagebody"/>
    <w:basedOn w:val="Policepardfaut"/>
    <w:rsid w:val="0044513F"/>
  </w:style>
  <w:style w:type="paragraph" w:styleId="En-tte">
    <w:name w:val="header"/>
    <w:basedOn w:val="Normal"/>
    <w:link w:val="En-tteCar"/>
    <w:uiPriority w:val="99"/>
    <w:unhideWhenUsed/>
    <w:rsid w:val="00CE18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1884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E18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1884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33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3A9"/>
    <w:rPr>
      <w:rFonts w:ascii="Tahoma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nhideWhenUsed/>
    <w:rsid w:val="00621D0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21D0F"/>
    <w:rPr>
      <w:lang w:eastAsia="en-US"/>
    </w:rPr>
  </w:style>
  <w:style w:type="character" w:styleId="Appelnotedebasdep">
    <w:name w:val="footnote reference"/>
    <w:basedOn w:val="Policepardfaut"/>
    <w:unhideWhenUsed/>
    <w:rsid w:val="00621D0F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726BE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726BE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9E0B7A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62A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D876CB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DC14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144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1442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14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1442"/>
    <w:rPr>
      <w:rFonts w:ascii="Times New Roman" w:eastAsia="Times New Roman" w:hAnsi="Times New Roman"/>
      <w:b/>
      <w:bCs/>
    </w:rPr>
  </w:style>
  <w:style w:type="paragraph" w:styleId="Rvision">
    <w:name w:val="Revision"/>
    <w:hidden/>
    <w:uiPriority w:val="99"/>
    <w:semiHidden/>
    <w:rsid w:val="00DC144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BEF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3416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416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3416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3416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3416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C095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095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095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095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416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3416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34164"/>
    <w:rPr>
      <w:rFonts w:ascii="Cambria" w:eastAsia="Times New Roman" w:hAnsi="Cambria" w:cs="Times New Roman"/>
      <w:b/>
      <w:bCs/>
      <w:color w:val="4F81BD"/>
    </w:rPr>
  </w:style>
  <w:style w:type="paragraph" w:styleId="Sansinterligne">
    <w:name w:val="No Spacing"/>
    <w:link w:val="SansinterligneCar"/>
    <w:uiPriority w:val="1"/>
    <w:qFormat/>
    <w:rsid w:val="00934164"/>
    <w:rPr>
      <w:rFonts w:eastAsia="Times New Roman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34164"/>
    <w:rPr>
      <w:rFonts w:eastAsia="Times New Roman"/>
      <w:sz w:val="22"/>
      <w:szCs w:val="22"/>
      <w:lang w:val="fr-FR" w:eastAsia="en-US" w:bidi="ar-SA"/>
    </w:rPr>
  </w:style>
  <w:style w:type="character" w:styleId="Titredulivre">
    <w:name w:val="Book Title"/>
    <w:uiPriority w:val="33"/>
    <w:qFormat/>
    <w:rsid w:val="003C095A"/>
    <w:rPr>
      <w:b/>
      <w:bCs/>
      <w:smallCaps/>
      <w:spacing w:val="5"/>
    </w:rPr>
  </w:style>
  <w:style w:type="character" w:customStyle="1" w:styleId="Titre4Car">
    <w:name w:val="Titre 4 Car"/>
    <w:basedOn w:val="Policepardfaut"/>
    <w:link w:val="Titre4"/>
    <w:uiPriority w:val="9"/>
    <w:rsid w:val="0093416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re5Car">
    <w:name w:val="Titre 5 Car"/>
    <w:basedOn w:val="Policepardfaut"/>
    <w:link w:val="Titre5"/>
    <w:uiPriority w:val="9"/>
    <w:rsid w:val="00934164"/>
    <w:rPr>
      <w:rFonts w:ascii="Cambria" w:eastAsia="Times New Roman" w:hAnsi="Cambria" w:cs="Times New Roman"/>
      <w:color w:val="243F60"/>
    </w:rPr>
  </w:style>
  <w:style w:type="character" w:customStyle="1" w:styleId="Titre6Car">
    <w:name w:val="Titre 6 Car"/>
    <w:basedOn w:val="Policepardfaut"/>
    <w:link w:val="Titre6"/>
    <w:uiPriority w:val="9"/>
    <w:rsid w:val="003C095A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basedOn w:val="Policepardfaut"/>
    <w:link w:val="Titre7"/>
    <w:uiPriority w:val="9"/>
    <w:semiHidden/>
    <w:rsid w:val="003C095A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basedOn w:val="Policepardfaut"/>
    <w:link w:val="Titre8"/>
    <w:uiPriority w:val="9"/>
    <w:semiHidden/>
    <w:rsid w:val="003C095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C095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C095A"/>
    <w:rPr>
      <w:b/>
      <w:bCs/>
      <w:color w:val="4F81BD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416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416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095A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C095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lev">
    <w:name w:val="Strong"/>
    <w:uiPriority w:val="22"/>
    <w:qFormat/>
    <w:rsid w:val="003C095A"/>
    <w:rPr>
      <w:b/>
      <w:bCs/>
    </w:rPr>
  </w:style>
  <w:style w:type="character" w:styleId="Accentuation">
    <w:name w:val="Emphasis"/>
    <w:uiPriority w:val="20"/>
    <w:qFormat/>
    <w:rsid w:val="003C095A"/>
    <w:rPr>
      <w:i/>
      <w:iCs/>
    </w:rPr>
  </w:style>
  <w:style w:type="paragraph" w:styleId="Paragraphedeliste">
    <w:name w:val="List Paragraph"/>
    <w:basedOn w:val="Normal"/>
    <w:uiPriority w:val="34"/>
    <w:qFormat/>
    <w:rsid w:val="00934164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3C095A"/>
    <w:rPr>
      <w:i/>
      <w:iCs/>
      <w:color w:val="000000"/>
    </w:rPr>
  </w:style>
  <w:style w:type="character" w:customStyle="1" w:styleId="CitationCar">
    <w:name w:val="Citation Car"/>
    <w:basedOn w:val="Policepardfaut"/>
    <w:link w:val="Citation"/>
    <w:uiPriority w:val="29"/>
    <w:rsid w:val="003C095A"/>
    <w:rPr>
      <w:i/>
      <w:iCs/>
      <w:color w:val="00000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095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095A"/>
    <w:rPr>
      <w:b/>
      <w:bCs/>
      <w:i/>
      <w:iCs/>
      <w:color w:val="4F81BD"/>
    </w:rPr>
  </w:style>
  <w:style w:type="character" w:styleId="Emphaseple">
    <w:name w:val="Subtle Emphasis"/>
    <w:uiPriority w:val="19"/>
    <w:qFormat/>
    <w:rsid w:val="003C095A"/>
    <w:rPr>
      <w:i/>
      <w:iCs/>
      <w:color w:val="808080"/>
    </w:rPr>
  </w:style>
  <w:style w:type="character" w:styleId="Emphaseintense">
    <w:name w:val="Intense Emphasis"/>
    <w:uiPriority w:val="21"/>
    <w:qFormat/>
    <w:rsid w:val="003C095A"/>
    <w:rPr>
      <w:b/>
      <w:bCs/>
      <w:i/>
      <w:iCs/>
      <w:color w:val="4F81BD"/>
    </w:rPr>
  </w:style>
  <w:style w:type="character" w:styleId="Rfrenceple">
    <w:name w:val="Subtle Reference"/>
    <w:uiPriority w:val="31"/>
    <w:qFormat/>
    <w:rsid w:val="003C095A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3C095A"/>
    <w:rPr>
      <w:b/>
      <w:bCs/>
      <w:smallCaps/>
      <w:color w:val="C0504D"/>
      <w:spacing w:val="5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C095A"/>
    <w:pPr>
      <w:outlineLvl w:val="9"/>
    </w:pPr>
  </w:style>
  <w:style w:type="paragraph" w:customStyle="1" w:styleId="joyce">
    <w:name w:val="joyce"/>
    <w:basedOn w:val="Titre1"/>
    <w:qFormat/>
    <w:rsid w:val="00934164"/>
    <w:pPr>
      <w:spacing w:before="120"/>
      <w:jc w:val="center"/>
    </w:pPr>
    <w:rPr>
      <w:color w:val="auto"/>
      <w:sz w:val="44"/>
      <w:szCs w:val="44"/>
    </w:rPr>
  </w:style>
  <w:style w:type="paragraph" w:customStyle="1" w:styleId="joyce1">
    <w:name w:val="joyce 1"/>
    <w:basedOn w:val="Paragraphedeliste"/>
    <w:qFormat/>
    <w:rsid w:val="00934164"/>
    <w:pPr>
      <w:spacing w:before="120" w:after="120" w:line="360" w:lineRule="auto"/>
      <w:ind w:left="0"/>
    </w:pPr>
    <w:rPr>
      <w:b/>
      <w:sz w:val="40"/>
      <w:szCs w:val="28"/>
    </w:rPr>
  </w:style>
  <w:style w:type="paragraph" w:customStyle="1" w:styleId="joyce2">
    <w:name w:val="joyce 2"/>
    <w:basedOn w:val="joyce1"/>
    <w:qFormat/>
    <w:rsid w:val="00934164"/>
    <w:pPr>
      <w:ind w:left="708"/>
    </w:pPr>
    <w:rPr>
      <w:sz w:val="36"/>
    </w:rPr>
  </w:style>
  <w:style w:type="paragraph" w:customStyle="1" w:styleId="FEPO">
    <w:name w:val="FEPO"/>
    <w:basedOn w:val="Titre1"/>
    <w:qFormat/>
    <w:rsid w:val="00934164"/>
    <w:pPr>
      <w:jc w:val="center"/>
    </w:pPr>
    <w:rPr>
      <w:rFonts w:ascii="Times New Roman" w:hAnsi="Times New Roman"/>
    </w:rPr>
  </w:style>
  <w:style w:type="paragraph" w:customStyle="1" w:styleId="KEPO">
    <w:name w:val="KEPO"/>
    <w:basedOn w:val="FEPO"/>
    <w:qFormat/>
    <w:rsid w:val="00934164"/>
  </w:style>
  <w:style w:type="character" w:customStyle="1" w:styleId="messagebody">
    <w:name w:val="messagebody"/>
    <w:basedOn w:val="Policepardfaut"/>
    <w:rsid w:val="0044513F"/>
  </w:style>
  <w:style w:type="paragraph" w:styleId="En-tte">
    <w:name w:val="header"/>
    <w:basedOn w:val="Normal"/>
    <w:link w:val="En-tteCar"/>
    <w:uiPriority w:val="99"/>
    <w:unhideWhenUsed/>
    <w:rsid w:val="00CE18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1884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E18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1884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33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3A9"/>
    <w:rPr>
      <w:rFonts w:ascii="Tahoma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nhideWhenUsed/>
    <w:rsid w:val="00621D0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21D0F"/>
    <w:rPr>
      <w:lang w:eastAsia="en-US"/>
    </w:rPr>
  </w:style>
  <w:style w:type="character" w:styleId="Appelnotedebasdep">
    <w:name w:val="footnote reference"/>
    <w:basedOn w:val="Policepardfaut"/>
    <w:unhideWhenUsed/>
    <w:rsid w:val="00621D0F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726BE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726BE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9E0B7A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62A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D876CB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DC14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144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1442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14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1442"/>
    <w:rPr>
      <w:rFonts w:ascii="Times New Roman" w:eastAsia="Times New Roman" w:hAnsi="Times New Roman"/>
      <w:b/>
      <w:bCs/>
    </w:rPr>
  </w:style>
  <w:style w:type="paragraph" w:styleId="Rvision">
    <w:name w:val="Revision"/>
    <w:hidden/>
    <w:uiPriority w:val="99"/>
    <w:semiHidden/>
    <w:rsid w:val="00DC144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0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smiddlf@yahoo.fr%20%20&#8211;" TargetMode="External"/><Relationship Id="rId1" Type="http://schemas.openxmlformats.org/officeDocument/2006/relationships/hyperlink" Target="mailto:infosmiddlf@yahoo.fr%20%20&#8211;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wissumate@yahoo.com" TargetMode="External"/><Relationship Id="rId1" Type="http://schemas.openxmlformats.org/officeDocument/2006/relationships/hyperlink" Target="mailto:wissumate@yahoo.com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wissumate@yahoo.com" TargetMode="External"/><Relationship Id="rId1" Type="http://schemas.openxmlformats.org/officeDocument/2006/relationships/hyperlink" Target="mailto:wissumate@yahoo.com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BATAKA%20DOCUMENTS\Nuk&#238;-Tuk&#238;\Wiss&#251;mat&#234;\Ent&#234;te%20Portrait%20Wiss&#251;mat&#234;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91A1B-9732-4897-BAC5-F453FD80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Entête Portrait Wissûmatê</Template>
  <TotalTime>46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WISSÛMATÊ</vt:lpstr>
    </vt:vector>
  </TitlesOfParts>
  <Company>MINATD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WISSÛMATÊ</dc:title>
  <dc:creator>DELL</dc:creator>
  <cp:lastModifiedBy>ALINO</cp:lastModifiedBy>
  <cp:revision>9</cp:revision>
  <cp:lastPrinted>2022-09-30T08:15:00Z</cp:lastPrinted>
  <dcterms:created xsi:type="dcterms:W3CDTF">2026-08-03T13:22:00Z</dcterms:created>
  <dcterms:modified xsi:type="dcterms:W3CDTF">2026-08-03T21:38:00Z</dcterms:modified>
</cp:coreProperties>
</file>